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D8A" w:rsidRDefault="00611434" w:rsidP="00CD4723">
      <w:pPr>
        <w:jc w:val="center"/>
        <w:rPr>
          <w:noProof/>
          <w:sz w:val="20"/>
          <w:lang w:eastAsia="en-GB"/>
        </w:rPr>
      </w:pPr>
      <w:r>
        <w:rPr>
          <w:noProof/>
          <w:lang w:val="fr-BE" w:eastAsia="fr-BE"/>
        </w:rPr>
        <w:drawing>
          <wp:inline distT="0" distB="0" distL="0" distR="0" wp14:anchorId="3848F0C5" wp14:editId="614983B7">
            <wp:extent cx="3559490" cy="618577"/>
            <wp:effectExtent l="0" t="0" r="3175" b="0"/>
            <wp:docPr id="1" name="Picture 1" descr="http://intranet.eesc.europa.eu/EN/D/Documents/tools-templates/EESClogo_EN-RGB-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net.eesc.europa.eu/EN/D/Documents/tools-templates/EESClogo_EN-RGB-po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90" cy="61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8D9">
        <w:rPr>
          <w:noProof/>
          <w:sz w:val="20"/>
          <w:lang w:eastAsia="en-GB"/>
        </w:rPr>
        <w:t xml:space="preserve">        </w:t>
      </w:r>
      <w:r>
        <w:rPr>
          <w:noProof/>
          <w:sz w:val="20"/>
          <w:lang w:val="fr-BE" w:eastAsia="fr-BE"/>
        </w:rPr>
        <w:drawing>
          <wp:inline distT="0" distB="0" distL="0" distR="0" wp14:anchorId="5B256696" wp14:editId="44DD6900">
            <wp:extent cx="2123664" cy="552005"/>
            <wp:effectExtent l="0" t="0" r="0" b="635"/>
            <wp:docPr id="3" name="Picture 3" descr="F:\787\6 missions après l'avis\Bulgaria\invitation\logo_aikb_e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87\6 missions après l'avis\Bulgaria\invitation\logo_aikb_eng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22" cy="5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197" w:rsidRDefault="00170197" w:rsidP="001243A6">
      <w:pPr>
        <w:jc w:val="left"/>
        <w:rPr>
          <w:noProof/>
          <w:sz w:val="20"/>
          <w:lang w:eastAsia="zh-CN"/>
        </w:rPr>
      </w:pPr>
    </w:p>
    <w:p w:rsidR="00093482" w:rsidRDefault="00093482" w:rsidP="001243A6">
      <w:pPr>
        <w:jc w:val="right"/>
        <w:rPr>
          <w:noProof/>
          <w:sz w:val="20"/>
          <w:lang w:eastAsia="zh-CN"/>
        </w:rPr>
      </w:pPr>
      <w:bookmarkStart w:id="0" w:name="_Hlk494191042"/>
    </w:p>
    <w:p w:rsidR="00170197" w:rsidRPr="001809CB" w:rsidRDefault="00D304B6" w:rsidP="00170197">
      <w:pPr>
        <w:shd w:val="clear" w:color="auto" w:fill="E0E0E0"/>
        <w:jc w:val="center"/>
        <w:rPr>
          <w:b/>
          <w:szCs w:val="22"/>
        </w:rPr>
      </w:pPr>
      <w:r>
        <w:rPr>
          <w:b/>
          <w:bCs/>
          <w:szCs w:val="22"/>
        </w:rPr>
        <w:t xml:space="preserve">PUBLIC </w:t>
      </w:r>
      <w:r w:rsidR="00170197" w:rsidRPr="001809CB">
        <w:rPr>
          <w:b/>
          <w:bCs/>
          <w:szCs w:val="22"/>
        </w:rPr>
        <w:t>HEARING</w:t>
      </w:r>
    </w:p>
    <w:p w:rsidR="00D304B6" w:rsidRPr="0094714D" w:rsidRDefault="00D304B6" w:rsidP="00D304B6">
      <w:pPr>
        <w:shd w:val="clear" w:color="auto" w:fill="E0E0E0"/>
        <w:jc w:val="center"/>
        <w:rPr>
          <w:b/>
          <w:sz w:val="20"/>
        </w:rPr>
      </w:pPr>
      <w:r w:rsidRPr="008D229F">
        <w:rPr>
          <w:b/>
        </w:rPr>
        <w:t>Improving the effectiveness of EU policies for SMEs</w:t>
      </w:r>
      <w:r w:rsidRPr="008D229F">
        <w:br/>
      </w:r>
      <w:r w:rsidR="00BE095C">
        <w:rPr>
          <w:b/>
          <w:sz w:val="20"/>
        </w:rPr>
        <w:t>9</w:t>
      </w:r>
      <w:r w:rsidRPr="009B2DC5">
        <w:rPr>
          <w:b/>
          <w:sz w:val="20"/>
        </w:rPr>
        <w:t xml:space="preserve"> </w:t>
      </w:r>
      <w:r w:rsidR="00BE095C">
        <w:rPr>
          <w:b/>
          <w:sz w:val="20"/>
        </w:rPr>
        <w:t>November</w:t>
      </w:r>
      <w:r w:rsidRPr="009B2DC5">
        <w:rPr>
          <w:b/>
          <w:sz w:val="20"/>
        </w:rPr>
        <w:t xml:space="preserve"> 201</w:t>
      </w:r>
      <w:r w:rsidR="00DD0E08">
        <w:rPr>
          <w:b/>
          <w:sz w:val="20"/>
        </w:rPr>
        <w:t>7,</w:t>
      </w:r>
      <w:r w:rsidR="0094714D">
        <w:rPr>
          <w:b/>
          <w:sz w:val="20"/>
        </w:rPr>
        <w:t xml:space="preserve"> </w:t>
      </w:r>
      <w:r w:rsidR="00422A34">
        <w:rPr>
          <w:b/>
          <w:sz w:val="20"/>
        </w:rPr>
        <w:t>9:</w:t>
      </w:r>
      <w:r w:rsidRPr="009B2DC5">
        <w:rPr>
          <w:b/>
          <w:sz w:val="20"/>
        </w:rPr>
        <w:t>30</w:t>
      </w:r>
      <w:r w:rsidR="00B81A67">
        <w:rPr>
          <w:b/>
          <w:sz w:val="20"/>
        </w:rPr>
        <w:t xml:space="preserve"> </w:t>
      </w:r>
      <w:r w:rsidR="00067EAC">
        <w:rPr>
          <w:b/>
          <w:sz w:val="20"/>
        </w:rPr>
        <w:t>-</w:t>
      </w:r>
      <w:r w:rsidR="00B81A67">
        <w:rPr>
          <w:b/>
          <w:sz w:val="20"/>
        </w:rPr>
        <w:t xml:space="preserve"> 13:00</w:t>
      </w:r>
    </w:p>
    <w:p w:rsidR="00170197" w:rsidRDefault="00170197" w:rsidP="00170197">
      <w:pPr>
        <w:spacing w:line="240" w:lineRule="auto"/>
        <w:rPr>
          <w:sz w:val="16"/>
          <w:szCs w:val="16"/>
        </w:rPr>
      </w:pPr>
    </w:p>
    <w:p w:rsidR="00872172" w:rsidRPr="00D34023" w:rsidRDefault="00872172" w:rsidP="00170197">
      <w:pPr>
        <w:spacing w:line="240" w:lineRule="auto"/>
        <w:rPr>
          <w:sz w:val="16"/>
          <w:szCs w:val="16"/>
        </w:rPr>
      </w:pPr>
    </w:p>
    <w:p w:rsidR="00170197" w:rsidRPr="00872172" w:rsidRDefault="00843DBE" w:rsidP="00D645F6">
      <w:pPr>
        <w:spacing w:line="240" w:lineRule="auto"/>
        <w:rPr>
          <w:szCs w:val="22"/>
        </w:rPr>
      </w:pPr>
      <w:r w:rsidRPr="00872172">
        <w:rPr>
          <w:szCs w:val="22"/>
        </w:rPr>
        <w:t>Date:</w:t>
      </w:r>
      <w:r w:rsidRPr="00872172">
        <w:rPr>
          <w:szCs w:val="22"/>
        </w:rPr>
        <w:tab/>
      </w:r>
      <w:r w:rsidRPr="00872172">
        <w:rPr>
          <w:szCs w:val="22"/>
        </w:rPr>
        <w:tab/>
      </w:r>
      <w:r w:rsidR="00BE095C">
        <w:rPr>
          <w:szCs w:val="22"/>
        </w:rPr>
        <w:t>Thursday</w:t>
      </w:r>
      <w:r w:rsidRPr="00872172">
        <w:rPr>
          <w:szCs w:val="22"/>
        </w:rPr>
        <w:t xml:space="preserve">, </w:t>
      </w:r>
      <w:r w:rsidR="00BE095C" w:rsidRPr="00BE095C">
        <w:rPr>
          <w:szCs w:val="22"/>
        </w:rPr>
        <w:t xml:space="preserve">9 November </w:t>
      </w:r>
      <w:r w:rsidR="00170197" w:rsidRPr="00872172">
        <w:rPr>
          <w:szCs w:val="22"/>
        </w:rPr>
        <w:t>201</w:t>
      </w:r>
      <w:r w:rsidR="006E5CC7">
        <w:rPr>
          <w:szCs w:val="22"/>
        </w:rPr>
        <w:t>7</w:t>
      </w:r>
    </w:p>
    <w:p w:rsidR="00170197" w:rsidRPr="00872172" w:rsidRDefault="00170197" w:rsidP="00D645F6">
      <w:pPr>
        <w:spacing w:line="240" w:lineRule="auto"/>
        <w:rPr>
          <w:szCs w:val="22"/>
        </w:rPr>
      </w:pPr>
      <w:r w:rsidRPr="00872172">
        <w:rPr>
          <w:szCs w:val="22"/>
        </w:rPr>
        <w:t>Venue:</w:t>
      </w:r>
      <w:r w:rsidRPr="00872172">
        <w:rPr>
          <w:szCs w:val="22"/>
        </w:rPr>
        <w:tab/>
      </w:r>
      <w:r w:rsidRPr="00872172">
        <w:rPr>
          <w:szCs w:val="22"/>
        </w:rPr>
        <w:tab/>
      </w:r>
      <w:r w:rsidR="00095AA6">
        <w:rPr>
          <w:szCs w:val="22"/>
        </w:rPr>
        <w:t>Grand Hotel Sofia</w:t>
      </w:r>
      <w:r w:rsidR="00095AA6" w:rsidRPr="00095AA6">
        <w:rPr>
          <w:szCs w:val="22"/>
        </w:rPr>
        <w:t xml:space="preserve"> </w:t>
      </w:r>
      <w:r w:rsidR="00095AA6">
        <w:rPr>
          <w:szCs w:val="22"/>
        </w:rPr>
        <w:tab/>
      </w:r>
      <w:r w:rsidR="00095AA6">
        <w:rPr>
          <w:szCs w:val="22"/>
        </w:rPr>
        <w:tab/>
      </w:r>
      <w:r w:rsidR="00095AA6">
        <w:rPr>
          <w:szCs w:val="22"/>
        </w:rPr>
        <w:tab/>
      </w:r>
      <w:r w:rsidR="00095AA6">
        <w:rPr>
          <w:szCs w:val="22"/>
        </w:rPr>
        <w:tab/>
      </w:r>
      <w:r w:rsidR="00095AA6">
        <w:rPr>
          <w:szCs w:val="22"/>
        </w:rPr>
        <w:tab/>
      </w:r>
      <w:r w:rsidR="00095AA6">
        <w:rPr>
          <w:szCs w:val="22"/>
        </w:rPr>
        <w:tab/>
      </w:r>
      <w:r w:rsidR="00095AA6">
        <w:rPr>
          <w:szCs w:val="22"/>
        </w:rPr>
        <w:tab/>
      </w:r>
      <w:r w:rsidR="00095AA6">
        <w:rPr>
          <w:szCs w:val="22"/>
        </w:rPr>
        <w:tab/>
      </w:r>
      <w:r w:rsidR="00095AA6">
        <w:rPr>
          <w:szCs w:val="22"/>
        </w:rPr>
        <w:tab/>
      </w:r>
      <w:r w:rsidR="00095AA6">
        <w:rPr>
          <w:szCs w:val="22"/>
        </w:rPr>
        <w:tab/>
      </w:r>
    </w:p>
    <w:p w:rsidR="006E5CC7" w:rsidRDefault="00170197" w:rsidP="00D645F6">
      <w:pPr>
        <w:spacing w:line="240" w:lineRule="auto"/>
        <w:rPr>
          <w:szCs w:val="22"/>
        </w:rPr>
      </w:pPr>
      <w:r w:rsidRPr="00872172">
        <w:rPr>
          <w:szCs w:val="22"/>
        </w:rPr>
        <w:tab/>
      </w:r>
      <w:r w:rsidRPr="00872172">
        <w:rPr>
          <w:szCs w:val="22"/>
        </w:rPr>
        <w:tab/>
      </w:r>
      <w:r w:rsidR="00095AA6">
        <w:t>1</w:t>
      </w:r>
      <w:r w:rsidR="00095AA6" w:rsidRPr="00095AA6">
        <w:t xml:space="preserve"> </w:t>
      </w:r>
      <w:proofErr w:type="spellStart"/>
      <w:r w:rsidR="00095AA6" w:rsidRPr="00095AA6">
        <w:t>Gurko</w:t>
      </w:r>
      <w:proofErr w:type="spellEnd"/>
      <w:r w:rsidR="00095AA6" w:rsidRPr="00095AA6">
        <w:t xml:space="preserve"> Str., 1000 Sofia, Bulgaria</w:t>
      </w:r>
      <w:r w:rsidR="00843DBE" w:rsidRPr="00872172">
        <w:rPr>
          <w:szCs w:val="22"/>
        </w:rPr>
        <w:tab/>
      </w:r>
      <w:r w:rsidR="00843DBE" w:rsidRPr="00872172">
        <w:rPr>
          <w:szCs w:val="22"/>
        </w:rPr>
        <w:tab/>
      </w:r>
    </w:p>
    <w:p w:rsidR="00170197" w:rsidRPr="00872172" w:rsidRDefault="006E5CC7" w:rsidP="00D645F6">
      <w:pPr>
        <w:spacing w:line="240" w:lineRule="auto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proofErr w:type="spellStart"/>
      <w:r w:rsidR="00095AA6" w:rsidRPr="00095AA6">
        <w:rPr>
          <w:szCs w:val="22"/>
        </w:rPr>
        <w:t>Triaditza</w:t>
      </w:r>
      <w:proofErr w:type="spellEnd"/>
      <w:r w:rsidR="00095AA6" w:rsidRPr="00095AA6">
        <w:rPr>
          <w:szCs w:val="22"/>
        </w:rPr>
        <w:t xml:space="preserve"> 2 conference room</w:t>
      </w:r>
    </w:p>
    <w:p w:rsidR="00872172" w:rsidRPr="0079563D" w:rsidRDefault="00872172" w:rsidP="00170197">
      <w:pPr>
        <w:rPr>
          <w:sz w:val="16"/>
          <w:szCs w:val="16"/>
        </w:rPr>
      </w:pPr>
      <w:bookmarkStart w:id="1" w:name="_GoBack"/>
      <w:bookmarkEnd w:id="1"/>
    </w:p>
    <w:p w:rsidR="00170197" w:rsidRPr="00872172" w:rsidRDefault="00B90239" w:rsidP="00170197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DRAFT </w:t>
      </w:r>
      <w:r w:rsidR="00170197" w:rsidRPr="00872172">
        <w:rPr>
          <w:b/>
          <w:sz w:val="24"/>
          <w:szCs w:val="24"/>
        </w:rPr>
        <w:t>PROGRAMME</w:t>
      </w:r>
    </w:p>
    <w:p w:rsidR="00170197" w:rsidRPr="00872172" w:rsidRDefault="00170197" w:rsidP="00170197">
      <w:pPr>
        <w:spacing w:line="240" w:lineRule="auto"/>
        <w:rPr>
          <w:szCs w:val="22"/>
        </w:rPr>
      </w:pPr>
    </w:p>
    <w:p w:rsidR="00170197" w:rsidRPr="00872172" w:rsidRDefault="00170197" w:rsidP="00170197">
      <w:pPr>
        <w:spacing w:line="240" w:lineRule="auto"/>
        <w:rPr>
          <w:szCs w:val="22"/>
        </w:rPr>
      </w:pPr>
    </w:p>
    <w:p w:rsidR="001E656F" w:rsidRDefault="001E656F" w:rsidP="001E656F">
      <w:pPr>
        <w:pStyle w:val="BodyText2"/>
        <w:spacing w:line="240" w:lineRule="auto"/>
        <w:rPr>
          <w:szCs w:val="22"/>
        </w:rPr>
      </w:pPr>
      <w:r>
        <w:rPr>
          <w:szCs w:val="22"/>
        </w:rPr>
        <w:t>9</w:t>
      </w:r>
      <w:r w:rsidRPr="00872172">
        <w:rPr>
          <w:szCs w:val="22"/>
        </w:rPr>
        <w:t>.</w:t>
      </w:r>
      <w:r>
        <w:rPr>
          <w:szCs w:val="22"/>
        </w:rPr>
        <w:t>30</w:t>
      </w:r>
      <w:r w:rsidRPr="00872172">
        <w:rPr>
          <w:szCs w:val="22"/>
        </w:rPr>
        <w:tab/>
      </w:r>
      <w:r>
        <w:rPr>
          <w:szCs w:val="22"/>
        </w:rPr>
        <w:t>Opening</w:t>
      </w:r>
      <w:r w:rsidRPr="00872172">
        <w:rPr>
          <w:szCs w:val="22"/>
        </w:rPr>
        <w:t xml:space="preserve"> by</w:t>
      </w:r>
      <w:r w:rsidRPr="001E656F">
        <w:rPr>
          <w:b/>
          <w:szCs w:val="22"/>
        </w:rPr>
        <w:t xml:space="preserve"> </w:t>
      </w:r>
      <w:r w:rsidRPr="002D2811">
        <w:rPr>
          <w:b/>
          <w:szCs w:val="22"/>
        </w:rPr>
        <w:t xml:space="preserve">Mr </w:t>
      </w:r>
      <w:r>
        <w:rPr>
          <w:b/>
          <w:szCs w:val="22"/>
        </w:rPr>
        <w:t xml:space="preserve">Vasil </w:t>
      </w:r>
      <w:proofErr w:type="spellStart"/>
      <w:r>
        <w:rPr>
          <w:b/>
          <w:szCs w:val="22"/>
        </w:rPr>
        <w:t>Velev</w:t>
      </w:r>
      <w:proofErr w:type="spellEnd"/>
      <w:r>
        <w:rPr>
          <w:szCs w:val="22"/>
        </w:rPr>
        <w:t>,</w:t>
      </w:r>
      <w:r w:rsidRPr="001D4C0D">
        <w:rPr>
          <w:szCs w:val="22"/>
        </w:rPr>
        <w:t xml:space="preserve"> </w:t>
      </w:r>
      <w:r>
        <w:rPr>
          <w:szCs w:val="22"/>
        </w:rPr>
        <w:t>Chairman of the Governing Board of B</w:t>
      </w:r>
      <w:r w:rsidR="00FA4E08">
        <w:rPr>
          <w:szCs w:val="22"/>
        </w:rPr>
        <w:t>ulgarian Industrial Capital Association (B</w:t>
      </w:r>
      <w:r>
        <w:rPr>
          <w:szCs w:val="22"/>
        </w:rPr>
        <w:t>ICA</w:t>
      </w:r>
      <w:r w:rsidR="00FA4E08">
        <w:rPr>
          <w:szCs w:val="22"/>
        </w:rPr>
        <w:t>)</w:t>
      </w:r>
    </w:p>
    <w:p w:rsidR="001E656F" w:rsidRDefault="001E656F" w:rsidP="00095AA6">
      <w:pPr>
        <w:pStyle w:val="BodyText2"/>
        <w:spacing w:line="240" w:lineRule="auto"/>
        <w:rPr>
          <w:szCs w:val="22"/>
        </w:rPr>
      </w:pPr>
    </w:p>
    <w:p w:rsidR="001E656F" w:rsidRDefault="006E5CC7" w:rsidP="00095AA6">
      <w:pPr>
        <w:pStyle w:val="BodyText2"/>
        <w:spacing w:line="240" w:lineRule="auto"/>
        <w:rPr>
          <w:szCs w:val="22"/>
        </w:rPr>
      </w:pPr>
      <w:r>
        <w:rPr>
          <w:szCs w:val="22"/>
        </w:rPr>
        <w:t>9</w:t>
      </w:r>
      <w:r w:rsidR="00F056F6" w:rsidRPr="00872172">
        <w:rPr>
          <w:szCs w:val="22"/>
        </w:rPr>
        <w:t>.</w:t>
      </w:r>
      <w:r w:rsidR="000F6746">
        <w:rPr>
          <w:szCs w:val="22"/>
          <w:lang w:val="bg-BG"/>
        </w:rPr>
        <w:t>40</w:t>
      </w:r>
      <w:r w:rsidR="00F056F6" w:rsidRPr="00872172">
        <w:rPr>
          <w:szCs w:val="22"/>
        </w:rPr>
        <w:tab/>
      </w:r>
      <w:r w:rsidR="000F6746">
        <w:rPr>
          <w:szCs w:val="22"/>
        </w:rPr>
        <w:t>Keynote</w:t>
      </w:r>
      <w:r w:rsidR="001E656F" w:rsidRPr="00872172">
        <w:rPr>
          <w:szCs w:val="22"/>
        </w:rPr>
        <w:t xml:space="preserve"> speech by</w:t>
      </w:r>
      <w:r w:rsidR="001E656F" w:rsidRPr="001E656F">
        <w:rPr>
          <w:b/>
          <w:szCs w:val="22"/>
        </w:rPr>
        <w:t xml:space="preserve"> </w:t>
      </w:r>
      <w:r w:rsidR="001E656F" w:rsidRPr="002D2811">
        <w:rPr>
          <w:b/>
          <w:szCs w:val="22"/>
        </w:rPr>
        <w:t xml:space="preserve">Mr </w:t>
      </w:r>
      <w:proofErr w:type="spellStart"/>
      <w:r w:rsidR="001E656F" w:rsidRPr="002D2811">
        <w:rPr>
          <w:b/>
          <w:szCs w:val="22"/>
        </w:rPr>
        <w:t>Tomislav</w:t>
      </w:r>
      <w:proofErr w:type="spellEnd"/>
      <w:r w:rsidR="001E656F" w:rsidRPr="002D2811">
        <w:rPr>
          <w:b/>
          <w:szCs w:val="22"/>
        </w:rPr>
        <w:t xml:space="preserve"> </w:t>
      </w:r>
      <w:proofErr w:type="spellStart"/>
      <w:r w:rsidR="001E656F" w:rsidRPr="002D2811">
        <w:rPr>
          <w:b/>
          <w:szCs w:val="22"/>
        </w:rPr>
        <w:t>Donchev</w:t>
      </w:r>
      <w:proofErr w:type="spellEnd"/>
      <w:r w:rsidR="001E656F">
        <w:rPr>
          <w:szCs w:val="22"/>
        </w:rPr>
        <w:t>,</w:t>
      </w:r>
      <w:r w:rsidR="001E656F" w:rsidRPr="001D4C0D">
        <w:rPr>
          <w:szCs w:val="22"/>
        </w:rPr>
        <w:t xml:space="preserve"> </w:t>
      </w:r>
      <w:r w:rsidR="001E656F">
        <w:rPr>
          <w:szCs w:val="22"/>
        </w:rPr>
        <w:t xml:space="preserve">Bulgarian </w:t>
      </w:r>
      <w:r w:rsidR="001E656F" w:rsidRPr="001D4C0D">
        <w:rPr>
          <w:szCs w:val="22"/>
        </w:rPr>
        <w:t>Deputy</w:t>
      </w:r>
      <w:r w:rsidR="001E656F">
        <w:rPr>
          <w:szCs w:val="22"/>
        </w:rPr>
        <w:t xml:space="preserve"> </w:t>
      </w:r>
      <w:r w:rsidR="001E656F" w:rsidRPr="001D4C0D">
        <w:rPr>
          <w:szCs w:val="22"/>
        </w:rPr>
        <w:t>P</w:t>
      </w:r>
      <w:r w:rsidR="001E656F">
        <w:rPr>
          <w:szCs w:val="22"/>
        </w:rPr>
        <w:t xml:space="preserve">rime </w:t>
      </w:r>
      <w:r w:rsidR="001E656F" w:rsidRPr="001D4C0D">
        <w:rPr>
          <w:szCs w:val="22"/>
        </w:rPr>
        <w:t>M</w:t>
      </w:r>
      <w:r w:rsidR="001E656F">
        <w:rPr>
          <w:szCs w:val="22"/>
        </w:rPr>
        <w:t>inister (TBC)</w:t>
      </w:r>
    </w:p>
    <w:p w:rsidR="001E656F" w:rsidRDefault="001E656F" w:rsidP="00095AA6">
      <w:pPr>
        <w:pStyle w:val="BodyText2"/>
        <w:spacing w:line="240" w:lineRule="auto"/>
        <w:rPr>
          <w:szCs w:val="22"/>
        </w:rPr>
      </w:pPr>
    </w:p>
    <w:p w:rsidR="001E656F" w:rsidRPr="000F6746" w:rsidRDefault="000F6746" w:rsidP="00095AA6">
      <w:pPr>
        <w:pStyle w:val="BodyText2"/>
        <w:spacing w:line="240" w:lineRule="auto"/>
        <w:rPr>
          <w:i/>
          <w:szCs w:val="22"/>
          <w:lang w:val="en-US"/>
        </w:rPr>
      </w:pPr>
      <w:r>
        <w:rPr>
          <w:szCs w:val="22"/>
          <w:lang w:val="bg-BG"/>
        </w:rPr>
        <w:t>10</w:t>
      </w:r>
      <w:r w:rsidR="001E656F">
        <w:rPr>
          <w:szCs w:val="22"/>
        </w:rPr>
        <w:t>.</w:t>
      </w:r>
      <w:r>
        <w:rPr>
          <w:szCs w:val="22"/>
          <w:lang w:val="bg-BG"/>
        </w:rPr>
        <w:t>00</w:t>
      </w:r>
      <w:r w:rsidR="001E656F" w:rsidRPr="00872172">
        <w:rPr>
          <w:szCs w:val="22"/>
        </w:rPr>
        <w:tab/>
      </w:r>
      <w:r w:rsidR="001E656F" w:rsidRPr="000F6746">
        <w:rPr>
          <w:i/>
          <w:szCs w:val="22"/>
          <w:lang w:val="en-US"/>
        </w:rPr>
        <w:t xml:space="preserve">How does Bulgaria endeavors to improve the effectiveness of SMEs policies </w:t>
      </w:r>
    </w:p>
    <w:p w:rsidR="001E656F" w:rsidRPr="000F6746" w:rsidRDefault="001E656F" w:rsidP="001E656F">
      <w:pPr>
        <w:pStyle w:val="BodyText2"/>
        <w:spacing w:line="240" w:lineRule="auto"/>
        <w:ind w:firstLine="0"/>
        <w:rPr>
          <w:i/>
          <w:szCs w:val="22"/>
          <w:lang w:val="en-US"/>
        </w:rPr>
      </w:pPr>
      <w:r w:rsidRPr="000F6746">
        <w:rPr>
          <w:i/>
          <w:szCs w:val="22"/>
          <w:lang w:val="en-US"/>
        </w:rPr>
        <w:t>Panel discussion</w:t>
      </w:r>
      <w:r w:rsidRPr="000F6746">
        <w:rPr>
          <w:i/>
        </w:rPr>
        <w:t xml:space="preserve"> </w:t>
      </w:r>
      <w:r w:rsidRPr="000F6746">
        <w:rPr>
          <w:i/>
          <w:szCs w:val="22"/>
          <w:lang w:val="en-US"/>
        </w:rPr>
        <w:t xml:space="preserve">moderated by </w:t>
      </w:r>
      <w:proofErr w:type="spellStart"/>
      <w:r w:rsidRPr="000F6746">
        <w:rPr>
          <w:i/>
          <w:szCs w:val="22"/>
          <w:lang w:val="en-US"/>
        </w:rPr>
        <w:t>Ms</w:t>
      </w:r>
      <w:proofErr w:type="spellEnd"/>
      <w:r w:rsidRPr="000F6746">
        <w:rPr>
          <w:i/>
          <w:szCs w:val="22"/>
          <w:lang w:val="en-US"/>
        </w:rPr>
        <w:t xml:space="preserve"> Milena Angelova with the following speakers</w:t>
      </w:r>
    </w:p>
    <w:p w:rsidR="001E656F" w:rsidRDefault="001E656F" w:rsidP="001E656F">
      <w:pPr>
        <w:pStyle w:val="BodyText2"/>
        <w:spacing w:line="240" w:lineRule="auto"/>
        <w:rPr>
          <w:szCs w:val="22"/>
        </w:rPr>
      </w:pPr>
      <w:r>
        <w:rPr>
          <w:szCs w:val="22"/>
        </w:rPr>
        <w:tab/>
      </w:r>
      <w:r w:rsidRPr="002D2811">
        <w:rPr>
          <w:b/>
          <w:szCs w:val="22"/>
        </w:rPr>
        <w:t xml:space="preserve">Mr </w:t>
      </w:r>
      <w:proofErr w:type="spellStart"/>
      <w:r w:rsidRPr="002D2811">
        <w:rPr>
          <w:b/>
          <w:szCs w:val="22"/>
        </w:rPr>
        <w:t>Tomislav</w:t>
      </w:r>
      <w:proofErr w:type="spellEnd"/>
      <w:r w:rsidRPr="002D2811">
        <w:rPr>
          <w:b/>
          <w:szCs w:val="22"/>
        </w:rPr>
        <w:t xml:space="preserve"> </w:t>
      </w:r>
      <w:proofErr w:type="spellStart"/>
      <w:r w:rsidRPr="002D2811">
        <w:rPr>
          <w:b/>
          <w:szCs w:val="22"/>
        </w:rPr>
        <w:t>Donchev</w:t>
      </w:r>
      <w:proofErr w:type="spellEnd"/>
      <w:r>
        <w:rPr>
          <w:szCs w:val="22"/>
        </w:rPr>
        <w:t>,</w:t>
      </w:r>
      <w:r w:rsidRPr="001D4C0D">
        <w:rPr>
          <w:szCs w:val="22"/>
        </w:rPr>
        <w:t xml:space="preserve"> </w:t>
      </w:r>
      <w:r>
        <w:rPr>
          <w:szCs w:val="22"/>
        </w:rPr>
        <w:t xml:space="preserve">Bulgarian </w:t>
      </w:r>
      <w:r w:rsidRPr="001D4C0D">
        <w:rPr>
          <w:szCs w:val="22"/>
        </w:rPr>
        <w:t>Deputy</w:t>
      </w:r>
      <w:r>
        <w:rPr>
          <w:szCs w:val="22"/>
        </w:rPr>
        <w:t xml:space="preserve"> </w:t>
      </w:r>
      <w:r w:rsidRPr="001D4C0D">
        <w:rPr>
          <w:szCs w:val="22"/>
        </w:rPr>
        <w:t>P</w:t>
      </w:r>
      <w:r>
        <w:rPr>
          <w:szCs w:val="22"/>
        </w:rPr>
        <w:t xml:space="preserve">rime </w:t>
      </w:r>
      <w:r w:rsidRPr="001D4C0D">
        <w:rPr>
          <w:szCs w:val="22"/>
        </w:rPr>
        <w:t>M</w:t>
      </w:r>
      <w:r>
        <w:rPr>
          <w:szCs w:val="22"/>
        </w:rPr>
        <w:t>inister (TBC)</w:t>
      </w:r>
    </w:p>
    <w:p w:rsidR="001E656F" w:rsidRDefault="001E656F" w:rsidP="001E656F">
      <w:pPr>
        <w:pStyle w:val="BodyText2"/>
        <w:spacing w:line="240" w:lineRule="auto"/>
        <w:rPr>
          <w:szCs w:val="22"/>
        </w:rPr>
      </w:pPr>
      <w:r>
        <w:rPr>
          <w:szCs w:val="22"/>
        </w:rPr>
        <w:tab/>
      </w:r>
      <w:r w:rsidRPr="002D2811">
        <w:rPr>
          <w:b/>
          <w:szCs w:val="22"/>
        </w:rPr>
        <w:t xml:space="preserve">Mr </w:t>
      </w:r>
      <w:proofErr w:type="spellStart"/>
      <w:r w:rsidRPr="002D2811">
        <w:rPr>
          <w:b/>
          <w:szCs w:val="22"/>
        </w:rPr>
        <w:t>Petar</w:t>
      </w:r>
      <w:proofErr w:type="spellEnd"/>
      <w:r w:rsidRPr="002D2811">
        <w:rPr>
          <w:b/>
          <w:szCs w:val="22"/>
        </w:rPr>
        <w:t xml:space="preserve"> </w:t>
      </w:r>
      <w:proofErr w:type="spellStart"/>
      <w:r w:rsidRPr="002D2811">
        <w:rPr>
          <w:b/>
          <w:szCs w:val="22"/>
        </w:rPr>
        <w:t>Georgiev</w:t>
      </w:r>
      <w:proofErr w:type="spellEnd"/>
      <w:r w:rsidRPr="002D2811">
        <w:rPr>
          <w:b/>
          <w:szCs w:val="22"/>
        </w:rPr>
        <w:t xml:space="preserve"> </w:t>
      </w:r>
      <w:proofErr w:type="spellStart"/>
      <w:r w:rsidRPr="002D2811">
        <w:rPr>
          <w:b/>
          <w:szCs w:val="22"/>
        </w:rPr>
        <w:t>Kanev</w:t>
      </w:r>
      <w:proofErr w:type="spellEnd"/>
      <w:r>
        <w:rPr>
          <w:szCs w:val="22"/>
        </w:rPr>
        <w:t xml:space="preserve">, </w:t>
      </w:r>
      <w:r w:rsidRPr="001D4C0D">
        <w:rPr>
          <w:szCs w:val="22"/>
        </w:rPr>
        <w:t>Chair of the Committee on Economic Policy and Tourism</w:t>
      </w:r>
      <w:r>
        <w:rPr>
          <w:szCs w:val="22"/>
        </w:rPr>
        <w:t>,</w:t>
      </w:r>
      <w:r w:rsidRPr="001D4C0D">
        <w:rPr>
          <w:szCs w:val="22"/>
        </w:rPr>
        <w:t xml:space="preserve"> </w:t>
      </w:r>
      <w:r>
        <w:rPr>
          <w:szCs w:val="22"/>
        </w:rPr>
        <w:t>National Assembly</w:t>
      </w:r>
      <w:r w:rsidRPr="002D2811">
        <w:rPr>
          <w:szCs w:val="22"/>
        </w:rPr>
        <w:t xml:space="preserve"> of the Republic of Bulgaria</w:t>
      </w:r>
      <w:r>
        <w:rPr>
          <w:szCs w:val="22"/>
        </w:rPr>
        <w:t xml:space="preserve"> (TBC)</w:t>
      </w:r>
    </w:p>
    <w:p w:rsidR="001E656F" w:rsidRDefault="001E656F" w:rsidP="001E656F">
      <w:pPr>
        <w:pStyle w:val="BodyText2"/>
        <w:spacing w:line="240" w:lineRule="auto"/>
        <w:rPr>
          <w:szCs w:val="22"/>
        </w:rPr>
      </w:pPr>
      <w:r>
        <w:rPr>
          <w:szCs w:val="22"/>
        </w:rPr>
        <w:tab/>
      </w:r>
      <w:r w:rsidRPr="002D2811">
        <w:rPr>
          <w:b/>
          <w:szCs w:val="22"/>
        </w:rPr>
        <w:t xml:space="preserve">Mr Emil </w:t>
      </w:r>
      <w:proofErr w:type="spellStart"/>
      <w:r w:rsidRPr="002D2811">
        <w:rPr>
          <w:b/>
          <w:szCs w:val="22"/>
        </w:rPr>
        <w:t>Karanikolov</w:t>
      </w:r>
      <w:proofErr w:type="spellEnd"/>
      <w:r>
        <w:rPr>
          <w:szCs w:val="22"/>
        </w:rPr>
        <w:t>,</w:t>
      </w:r>
      <w:r w:rsidRPr="001D4C0D">
        <w:rPr>
          <w:szCs w:val="22"/>
        </w:rPr>
        <w:t xml:space="preserve"> </w:t>
      </w:r>
      <w:r>
        <w:rPr>
          <w:szCs w:val="22"/>
        </w:rPr>
        <w:t xml:space="preserve">Bulgarian </w:t>
      </w:r>
      <w:r w:rsidRPr="001D4C0D">
        <w:rPr>
          <w:szCs w:val="22"/>
        </w:rPr>
        <w:t>Minister of Economy</w:t>
      </w:r>
      <w:r>
        <w:rPr>
          <w:szCs w:val="22"/>
        </w:rPr>
        <w:t xml:space="preserve"> (TBC)</w:t>
      </w:r>
    </w:p>
    <w:p w:rsidR="001E656F" w:rsidRDefault="001E656F" w:rsidP="001E656F">
      <w:pPr>
        <w:pStyle w:val="BodyText2"/>
        <w:spacing w:line="240" w:lineRule="auto"/>
        <w:rPr>
          <w:szCs w:val="22"/>
        </w:rPr>
      </w:pPr>
      <w:r>
        <w:rPr>
          <w:szCs w:val="22"/>
        </w:rPr>
        <w:tab/>
      </w:r>
      <w:r w:rsidRPr="002D2811">
        <w:rPr>
          <w:b/>
          <w:szCs w:val="22"/>
        </w:rPr>
        <w:t xml:space="preserve">Ms </w:t>
      </w:r>
      <w:proofErr w:type="spellStart"/>
      <w:r w:rsidRPr="002D2811">
        <w:rPr>
          <w:b/>
          <w:szCs w:val="22"/>
        </w:rPr>
        <w:t>Marieta</w:t>
      </w:r>
      <w:proofErr w:type="spellEnd"/>
      <w:r w:rsidRPr="002D2811">
        <w:rPr>
          <w:b/>
          <w:szCs w:val="22"/>
        </w:rPr>
        <w:t xml:space="preserve"> Zaharieva</w:t>
      </w:r>
      <w:r>
        <w:rPr>
          <w:szCs w:val="22"/>
        </w:rPr>
        <w:t>,</w:t>
      </w:r>
      <w:r w:rsidRPr="001D4C0D">
        <w:rPr>
          <w:szCs w:val="22"/>
        </w:rPr>
        <w:t xml:space="preserve"> </w:t>
      </w:r>
      <w:r>
        <w:rPr>
          <w:szCs w:val="22"/>
        </w:rPr>
        <w:t>Executive</w:t>
      </w:r>
      <w:r w:rsidRPr="001D4C0D">
        <w:rPr>
          <w:szCs w:val="22"/>
        </w:rPr>
        <w:t xml:space="preserve"> Director of the </w:t>
      </w:r>
      <w:r w:rsidRPr="002D2811">
        <w:rPr>
          <w:szCs w:val="22"/>
        </w:rPr>
        <w:t>Bulgarian Small and Medi</w:t>
      </w:r>
      <w:r>
        <w:rPr>
          <w:szCs w:val="22"/>
        </w:rPr>
        <w:t xml:space="preserve">um Enterprises Promotion Agency </w:t>
      </w:r>
    </w:p>
    <w:p w:rsidR="001E656F" w:rsidRDefault="001E656F" w:rsidP="001E656F">
      <w:pPr>
        <w:pStyle w:val="BodyText2"/>
        <w:spacing w:line="240" w:lineRule="auto"/>
        <w:rPr>
          <w:szCs w:val="22"/>
        </w:rPr>
      </w:pPr>
      <w:r>
        <w:rPr>
          <w:szCs w:val="22"/>
        </w:rPr>
        <w:tab/>
      </w:r>
      <w:r w:rsidRPr="002D2811">
        <w:rPr>
          <w:b/>
          <w:szCs w:val="22"/>
        </w:rPr>
        <w:t xml:space="preserve">Ms Eleonora </w:t>
      </w:r>
      <w:proofErr w:type="spellStart"/>
      <w:r w:rsidRPr="002D2811">
        <w:rPr>
          <w:b/>
          <w:szCs w:val="22"/>
        </w:rPr>
        <w:t>Negulova</w:t>
      </w:r>
      <w:proofErr w:type="spellEnd"/>
      <w:r>
        <w:rPr>
          <w:szCs w:val="22"/>
        </w:rPr>
        <w:t>,</w:t>
      </w:r>
      <w:r w:rsidRPr="001D4C0D">
        <w:t xml:space="preserve"> </w:t>
      </w:r>
      <w:r w:rsidRPr="002D2811">
        <w:rPr>
          <w:szCs w:val="22"/>
        </w:rPr>
        <w:t>President</w:t>
      </w:r>
      <w:r w:rsidRPr="001D4C0D">
        <w:rPr>
          <w:szCs w:val="22"/>
        </w:rPr>
        <w:t xml:space="preserve"> </w:t>
      </w:r>
      <w:r>
        <w:rPr>
          <w:szCs w:val="22"/>
        </w:rPr>
        <w:t>of the Bulgarian</w:t>
      </w:r>
      <w:r w:rsidRPr="001D4C0D">
        <w:rPr>
          <w:szCs w:val="22"/>
        </w:rPr>
        <w:t xml:space="preserve"> National Association of Small and Medium Business</w:t>
      </w:r>
      <w:r>
        <w:rPr>
          <w:szCs w:val="22"/>
        </w:rPr>
        <w:t xml:space="preserve"> </w:t>
      </w:r>
    </w:p>
    <w:p w:rsidR="001E656F" w:rsidRDefault="001E656F" w:rsidP="00095AA6">
      <w:pPr>
        <w:pStyle w:val="BodyText2"/>
        <w:spacing w:line="240" w:lineRule="auto"/>
        <w:rPr>
          <w:szCs w:val="22"/>
        </w:rPr>
      </w:pPr>
    </w:p>
    <w:p w:rsidR="001E656F" w:rsidRDefault="001E656F" w:rsidP="001E656F">
      <w:pPr>
        <w:pStyle w:val="BodyText2"/>
        <w:spacing w:line="240" w:lineRule="auto"/>
        <w:rPr>
          <w:szCs w:val="22"/>
        </w:rPr>
      </w:pPr>
      <w:r>
        <w:rPr>
          <w:szCs w:val="22"/>
        </w:rPr>
        <w:t>11.00</w:t>
      </w:r>
      <w:r>
        <w:rPr>
          <w:szCs w:val="22"/>
        </w:rPr>
        <w:tab/>
      </w:r>
      <w:r w:rsidRPr="001D4C0D">
        <w:rPr>
          <w:b/>
          <w:szCs w:val="22"/>
        </w:rPr>
        <w:t>Coffee break</w:t>
      </w:r>
    </w:p>
    <w:p w:rsidR="001E656F" w:rsidRDefault="001E656F" w:rsidP="00095AA6">
      <w:pPr>
        <w:pStyle w:val="BodyText2"/>
        <w:spacing w:line="240" w:lineRule="auto"/>
        <w:rPr>
          <w:szCs w:val="22"/>
        </w:rPr>
      </w:pPr>
    </w:p>
    <w:p w:rsidR="001E656F" w:rsidRPr="000F6746" w:rsidRDefault="001E656F" w:rsidP="00095AA6">
      <w:pPr>
        <w:pStyle w:val="BodyText2"/>
        <w:spacing w:line="240" w:lineRule="auto"/>
        <w:rPr>
          <w:i/>
          <w:szCs w:val="22"/>
        </w:rPr>
      </w:pPr>
      <w:r>
        <w:rPr>
          <w:szCs w:val="22"/>
        </w:rPr>
        <w:t xml:space="preserve">11.30 </w:t>
      </w:r>
      <w:r>
        <w:rPr>
          <w:szCs w:val="22"/>
        </w:rPr>
        <w:tab/>
      </w:r>
      <w:r w:rsidRPr="000F6746">
        <w:rPr>
          <w:i/>
          <w:szCs w:val="22"/>
        </w:rPr>
        <w:t>The European approach to promoting SMEs</w:t>
      </w:r>
    </w:p>
    <w:p w:rsidR="001E656F" w:rsidRPr="000F6746" w:rsidRDefault="001E656F" w:rsidP="001E656F">
      <w:pPr>
        <w:pStyle w:val="BodyText2"/>
        <w:spacing w:line="240" w:lineRule="auto"/>
        <w:ind w:firstLine="0"/>
        <w:rPr>
          <w:i/>
          <w:szCs w:val="22"/>
          <w:lang w:val="en-US"/>
        </w:rPr>
      </w:pPr>
      <w:r w:rsidRPr="000F6746">
        <w:rPr>
          <w:i/>
          <w:szCs w:val="22"/>
          <w:lang w:val="en-US"/>
        </w:rPr>
        <w:t>Panel discussion</w:t>
      </w:r>
      <w:r w:rsidRPr="000F6746">
        <w:rPr>
          <w:i/>
        </w:rPr>
        <w:t xml:space="preserve"> </w:t>
      </w:r>
      <w:r w:rsidRPr="000F6746">
        <w:rPr>
          <w:i/>
          <w:szCs w:val="22"/>
          <w:lang w:val="en-US"/>
        </w:rPr>
        <w:t xml:space="preserve">moderated by </w:t>
      </w:r>
      <w:proofErr w:type="spellStart"/>
      <w:r w:rsidRPr="000F6746">
        <w:rPr>
          <w:i/>
          <w:szCs w:val="22"/>
          <w:lang w:val="en-US"/>
        </w:rPr>
        <w:t>Mr</w:t>
      </w:r>
      <w:proofErr w:type="spellEnd"/>
      <w:r w:rsidRPr="000F6746">
        <w:rPr>
          <w:i/>
          <w:szCs w:val="22"/>
          <w:lang w:val="en-US"/>
        </w:rPr>
        <w:t xml:space="preserve"> Dimitris Dimitriadis with the following speakers</w:t>
      </w:r>
    </w:p>
    <w:p w:rsidR="002D2811" w:rsidRDefault="00B90239" w:rsidP="002D2811">
      <w:pPr>
        <w:pStyle w:val="BodyText2"/>
        <w:spacing w:line="240" w:lineRule="auto"/>
        <w:ind w:firstLine="0"/>
        <w:rPr>
          <w:b/>
          <w:szCs w:val="22"/>
        </w:rPr>
      </w:pPr>
      <w:r>
        <w:rPr>
          <w:b/>
          <w:szCs w:val="22"/>
        </w:rPr>
        <w:t xml:space="preserve">Ms </w:t>
      </w:r>
      <w:proofErr w:type="spellStart"/>
      <w:r>
        <w:rPr>
          <w:b/>
          <w:szCs w:val="22"/>
        </w:rPr>
        <w:t>Iskra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Mihaylova</w:t>
      </w:r>
      <w:proofErr w:type="spellEnd"/>
      <w:r w:rsidR="009F7525">
        <w:rPr>
          <w:szCs w:val="22"/>
        </w:rPr>
        <w:t xml:space="preserve">, Member of </w:t>
      </w:r>
      <w:r w:rsidR="001374EA">
        <w:rPr>
          <w:szCs w:val="22"/>
        </w:rPr>
        <w:t xml:space="preserve">the </w:t>
      </w:r>
      <w:r w:rsidR="009F7525">
        <w:rPr>
          <w:szCs w:val="22"/>
        </w:rPr>
        <w:t>European Parliament</w:t>
      </w:r>
      <w:r>
        <w:rPr>
          <w:szCs w:val="22"/>
        </w:rPr>
        <w:t xml:space="preserve"> (TBC)</w:t>
      </w:r>
    </w:p>
    <w:p w:rsidR="002D2811" w:rsidRDefault="00105275" w:rsidP="002D2811">
      <w:pPr>
        <w:pStyle w:val="BodyText2"/>
        <w:spacing w:line="240" w:lineRule="auto"/>
        <w:ind w:firstLine="0"/>
        <w:rPr>
          <w:b/>
          <w:szCs w:val="22"/>
        </w:rPr>
      </w:pPr>
      <w:r w:rsidRPr="00872172">
        <w:rPr>
          <w:b/>
          <w:szCs w:val="22"/>
        </w:rPr>
        <w:t>M</w:t>
      </w:r>
      <w:r>
        <w:rPr>
          <w:b/>
          <w:szCs w:val="22"/>
        </w:rPr>
        <w:t xml:space="preserve">s </w:t>
      </w:r>
      <w:proofErr w:type="spellStart"/>
      <w:r w:rsidR="00B90239">
        <w:rPr>
          <w:b/>
          <w:szCs w:val="22"/>
        </w:rPr>
        <w:t>Katrin</w:t>
      </w:r>
      <w:proofErr w:type="spellEnd"/>
      <w:r w:rsidR="00B90239">
        <w:rPr>
          <w:b/>
          <w:szCs w:val="22"/>
        </w:rPr>
        <w:t xml:space="preserve"> Sturm</w:t>
      </w:r>
      <w:r w:rsidR="00B90239" w:rsidRPr="00B90239">
        <w:rPr>
          <w:szCs w:val="22"/>
        </w:rPr>
        <w:t>, Secretary General of the European Association of Guarantee Institutions, AECM</w:t>
      </w:r>
    </w:p>
    <w:p w:rsidR="001D4C0D" w:rsidRDefault="001D4C0D" w:rsidP="00361D3B">
      <w:pPr>
        <w:pStyle w:val="BodyText2"/>
        <w:spacing w:line="240" w:lineRule="auto"/>
        <w:rPr>
          <w:szCs w:val="22"/>
        </w:rPr>
      </w:pPr>
      <w:r>
        <w:rPr>
          <w:szCs w:val="22"/>
        </w:rPr>
        <w:tab/>
      </w:r>
      <w:r w:rsidRPr="001D4C0D">
        <w:rPr>
          <w:b/>
          <w:szCs w:val="22"/>
        </w:rPr>
        <w:t xml:space="preserve">Mr </w:t>
      </w:r>
      <w:r>
        <w:rPr>
          <w:b/>
          <w:szCs w:val="22"/>
        </w:rPr>
        <w:t xml:space="preserve">Stefano </w:t>
      </w:r>
      <w:r w:rsidRPr="001D4C0D">
        <w:rPr>
          <w:b/>
          <w:szCs w:val="22"/>
        </w:rPr>
        <w:t>Palmieri,</w:t>
      </w:r>
      <w:r>
        <w:rPr>
          <w:szCs w:val="22"/>
        </w:rPr>
        <w:t xml:space="preserve"> EESC Member </w:t>
      </w:r>
    </w:p>
    <w:p w:rsidR="00170197" w:rsidRPr="005E2BAC" w:rsidRDefault="00C41ADA" w:rsidP="00B90239">
      <w:pPr>
        <w:pStyle w:val="BodyText2"/>
        <w:spacing w:line="240" w:lineRule="auto"/>
      </w:pPr>
      <w:r>
        <w:rPr>
          <w:szCs w:val="22"/>
        </w:rPr>
        <w:tab/>
      </w:r>
    </w:p>
    <w:p w:rsidR="00170197" w:rsidRDefault="000A79F8" w:rsidP="00170197">
      <w:pPr>
        <w:overflowPunct/>
        <w:spacing w:line="240" w:lineRule="auto"/>
        <w:textAlignment w:val="auto"/>
        <w:rPr>
          <w:b/>
          <w:szCs w:val="22"/>
        </w:rPr>
      </w:pPr>
      <w:r>
        <w:rPr>
          <w:szCs w:val="22"/>
        </w:rPr>
        <w:t>12.</w:t>
      </w:r>
      <w:r w:rsidR="000F6746">
        <w:rPr>
          <w:szCs w:val="22"/>
          <w:lang w:val="bg-BG"/>
        </w:rPr>
        <w:t>45</w:t>
      </w:r>
      <w:r>
        <w:rPr>
          <w:szCs w:val="22"/>
        </w:rPr>
        <w:tab/>
      </w:r>
      <w:r>
        <w:rPr>
          <w:szCs w:val="22"/>
        </w:rPr>
        <w:tab/>
      </w:r>
      <w:r w:rsidRPr="000A79F8">
        <w:rPr>
          <w:b/>
          <w:szCs w:val="22"/>
        </w:rPr>
        <w:t xml:space="preserve">Closing remarks by </w:t>
      </w:r>
      <w:r w:rsidRPr="000A79F8">
        <w:rPr>
          <w:b/>
          <w:szCs w:val="22"/>
          <w:highlight w:val="yellow"/>
        </w:rPr>
        <w:t>…</w:t>
      </w:r>
    </w:p>
    <w:p w:rsidR="001E656F" w:rsidRPr="00872172" w:rsidRDefault="001E656F" w:rsidP="00170197">
      <w:pPr>
        <w:overflowPunct/>
        <w:spacing w:line="240" w:lineRule="auto"/>
        <w:textAlignment w:val="auto"/>
        <w:rPr>
          <w:szCs w:val="22"/>
        </w:rPr>
      </w:pPr>
    </w:p>
    <w:p w:rsidR="00170197" w:rsidRPr="00872172" w:rsidRDefault="00C26773" w:rsidP="00170197">
      <w:pPr>
        <w:overflowPunct/>
        <w:spacing w:line="240" w:lineRule="auto"/>
        <w:textAlignment w:val="auto"/>
        <w:rPr>
          <w:szCs w:val="22"/>
        </w:rPr>
      </w:pPr>
      <w:r w:rsidRPr="00872172">
        <w:rPr>
          <w:szCs w:val="22"/>
        </w:rPr>
        <w:t>13.00</w:t>
      </w:r>
      <w:r w:rsidRPr="00872172">
        <w:rPr>
          <w:szCs w:val="22"/>
        </w:rPr>
        <w:tab/>
      </w:r>
      <w:r w:rsidR="00170197" w:rsidRPr="00872172">
        <w:rPr>
          <w:szCs w:val="22"/>
        </w:rPr>
        <w:tab/>
      </w:r>
      <w:r w:rsidR="00170197" w:rsidRPr="001911C5">
        <w:rPr>
          <w:szCs w:val="22"/>
        </w:rPr>
        <w:t>End of the hearing</w:t>
      </w:r>
    </w:p>
    <w:p w:rsidR="00170197" w:rsidRDefault="00170197" w:rsidP="00170197">
      <w:pPr>
        <w:overflowPunct/>
        <w:spacing w:line="240" w:lineRule="auto"/>
        <w:textAlignment w:val="auto"/>
        <w:rPr>
          <w:szCs w:val="22"/>
        </w:rPr>
      </w:pPr>
    </w:p>
    <w:p w:rsidR="00E62659" w:rsidRPr="00872172" w:rsidRDefault="00E62659" w:rsidP="00170197">
      <w:pPr>
        <w:overflowPunct/>
        <w:spacing w:line="240" w:lineRule="auto"/>
        <w:textAlignment w:val="auto"/>
        <w:rPr>
          <w:szCs w:val="22"/>
        </w:rPr>
      </w:pPr>
    </w:p>
    <w:p w:rsidR="00872172" w:rsidRPr="00D34023" w:rsidRDefault="00872172" w:rsidP="00170197">
      <w:pPr>
        <w:overflowPunct/>
        <w:spacing w:line="240" w:lineRule="auto"/>
        <w:textAlignment w:val="auto"/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2"/>
      </w:tblGrid>
      <w:tr w:rsidR="00170197" w:rsidRPr="0079563D" w:rsidTr="004817E7">
        <w:tc>
          <w:tcPr>
            <w:tcW w:w="9242" w:type="dxa"/>
            <w:shd w:val="pct10" w:color="auto" w:fill="auto"/>
          </w:tcPr>
          <w:p w:rsidR="00170197" w:rsidRPr="0079563D" w:rsidRDefault="00170197" w:rsidP="00B90239">
            <w:pPr>
              <w:spacing w:line="240" w:lineRule="auto"/>
              <w:jc w:val="center"/>
              <w:rPr>
                <w:sz w:val="20"/>
              </w:rPr>
            </w:pPr>
            <w:r w:rsidRPr="00BB62FE">
              <w:rPr>
                <w:szCs w:val="22"/>
              </w:rPr>
              <w:t xml:space="preserve">Interpretation provided </w:t>
            </w:r>
            <w:r w:rsidRPr="00BB62FE">
              <w:rPr>
                <w:szCs w:val="22"/>
              </w:rPr>
              <w:br/>
            </w:r>
            <w:r w:rsidRPr="00BB62FE">
              <w:rPr>
                <w:b/>
                <w:szCs w:val="22"/>
              </w:rPr>
              <w:t>from</w:t>
            </w:r>
            <w:r w:rsidR="00361D3B" w:rsidRPr="00BB62FE">
              <w:rPr>
                <w:szCs w:val="22"/>
              </w:rPr>
              <w:t xml:space="preserve"> </w:t>
            </w:r>
            <w:r w:rsidR="00B90239">
              <w:t xml:space="preserve">BG, EN </w:t>
            </w:r>
            <w:r w:rsidRPr="00BB62FE">
              <w:rPr>
                <w:b/>
                <w:szCs w:val="22"/>
              </w:rPr>
              <w:t>into</w:t>
            </w:r>
            <w:r w:rsidR="00361D3B" w:rsidRPr="00BB62FE">
              <w:rPr>
                <w:szCs w:val="22"/>
              </w:rPr>
              <w:t xml:space="preserve"> EN, </w:t>
            </w:r>
            <w:r w:rsidR="00B90239">
              <w:rPr>
                <w:szCs w:val="22"/>
              </w:rPr>
              <w:t>BG</w:t>
            </w:r>
          </w:p>
        </w:tc>
      </w:tr>
      <w:bookmarkEnd w:id="0"/>
    </w:tbl>
    <w:p w:rsidR="00361D3B" w:rsidRDefault="00361D3B" w:rsidP="00170197">
      <w:pPr>
        <w:spacing w:line="240" w:lineRule="auto"/>
        <w:jc w:val="center"/>
        <w:rPr>
          <w:noProof/>
          <w:sz w:val="20"/>
          <w:lang w:eastAsia="zh-CN"/>
        </w:rPr>
      </w:pPr>
    </w:p>
    <w:sectPr w:rsidR="00361D3B" w:rsidSect="00672DD3">
      <w:footerReference w:type="default" r:id="rId10"/>
      <w:pgSz w:w="11907" w:h="16840" w:code="9"/>
      <w:pgMar w:top="567" w:right="567" w:bottom="567" w:left="851" w:header="851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F24" w:rsidRDefault="00830F24">
      <w:r>
        <w:separator/>
      </w:r>
    </w:p>
  </w:endnote>
  <w:endnote w:type="continuationSeparator" w:id="0">
    <w:p w:rsidR="00830F24" w:rsidRDefault="00830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084" w:rsidRDefault="009B7084">
    <w:pPr>
      <w:pStyle w:val="Footer"/>
      <w:tabs>
        <w:tab w:val="left" w:pos="860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F24" w:rsidRDefault="00830F24">
      <w:r>
        <w:separator/>
      </w:r>
    </w:p>
  </w:footnote>
  <w:footnote w:type="continuationSeparator" w:id="0">
    <w:p w:rsidR="00830F24" w:rsidRDefault="00830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8834D796"/>
    <w:lvl w:ilvl="0">
      <w:start w:val="1"/>
      <w:numFmt w:val="decimal"/>
      <w:pStyle w:val="Heading1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decimal"/>
      <w:pStyle w:val="Heading2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pStyle w:val="Heading3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pStyle w:val="Heading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6B3"/>
    <w:rsid w:val="00001F18"/>
    <w:rsid w:val="00001F3E"/>
    <w:rsid w:val="000067DC"/>
    <w:rsid w:val="000128E0"/>
    <w:rsid w:val="000176F9"/>
    <w:rsid w:val="00021648"/>
    <w:rsid w:val="00022A5C"/>
    <w:rsid w:val="000314CB"/>
    <w:rsid w:val="0003298E"/>
    <w:rsid w:val="00033064"/>
    <w:rsid w:val="00037492"/>
    <w:rsid w:val="00042914"/>
    <w:rsid w:val="00063604"/>
    <w:rsid w:val="00065657"/>
    <w:rsid w:val="00067D2C"/>
    <w:rsid w:val="00067EAC"/>
    <w:rsid w:val="00076DF7"/>
    <w:rsid w:val="0009081C"/>
    <w:rsid w:val="00093482"/>
    <w:rsid w:val="00095AA6"/>
    <w:rsid w:val="000A70FC"/>
    <w:rsid w:val="000A79F8"/>
    <w:rsid w:val="000B028B"/>
    <w:rsid w:val="000B476B"/>
    <w:rsid w:val="000C5EC0"/>
    <w:rsid w:val="000D21A8"/>
    <w:rsid w:val="000D5ED3"/>
    <w:rsid w:val="000D70E9"/>
    <w:rsid w:val="000D7627"/>
    <w:rsid w:val="000F362D"/>
    <w:rsid w:val="000F581E"/>
    <w:rsid w:val="000F6746"/>
    <w:rsid w:val="00105275"/>
    <w:rsid w:val="00110FC1"/>
    <w:rsid w:val="00120C87"/>
    <w:rsid w:val="00121BE5"/>
    <w:rsid w:val="001243A6"/>
    <w:rsid w:val="00132F11"/>
    <w:rsid w:val="00134877"/>
    <w:rsid w:val="00134E4C"/>
    <w:rsid w:val="001374EA"/>
    <w:rsid w:val="0014215F"/>
    <w:rsid w:val="0014222C"/>
    <w:rsid w:val="00150033"/>
    <w:rsid w:val="00151E6A"/>
    <w:rsid w:val="0015506B"/>
    <w:rsid w:val="001553A6"/>
    <w:rsid w:val="00161166"/>
    <w:rsid w:val="00166AA5"/>
    <w:rsid w:val="00170197"/>
    <w:rsid w:val="00172411"/>
    <w:rsid w:val="00177F4C"/>
    <w:rsid w:val="001825A2"/>
    <w:rsid w:val="00185FF3"/>
    <w:rsid w:val="001911C5"/>
    <w:rsid w:val="00193C1B"/>
    <w:rsid w:val="00195DA2"/>
    <w:rsid w:val="001A5E5F"/>
    <w:rsid w:val="001B222B"/>
    <w:rsid w:val="001C59BD"/>
    <w:rsid w:val="001C5FE8"/>
    <w:rsid w:val="001D4C0D"/>
    <w:rsid w:val="001E4D35"/>
    <w:rsid w:val="001E656F"/>
    <w:rsid w:val="001F086D"/>
    <w:rsid w:val="001F2BB3"/>
    <w:rsid w:val="00201D80"/>
    <w:rsid w:val="002108C4"/>
    <w:rsid w:val="002119AE"/>
    <w:rsid w:val="002161BB"/>
    <w:rsid w:val="00217279"/>
    <w:rsid w:val="00220B1F"/>
    <w:rsid w:val="00234AD5"/>
    <w:rsid w:val="00235B1D"/>
    <w:rsid w:val="0023611A"/>
    <w:rsid w:val="00240309"/>
    <w:rsid w:val="00245D15"/>
    <w:rsid w:val="00264BBD"/>
    <w:rsid w:val="00271804"/>
    <w:rsid w:val="002775D3"/>
    <w:rsid w:val="002857DC"/>
    <w:rsid w:val="00294358"/>
    <w:rsid w:val="00295C50"/>
    <w:rsid w:val="002A5200"/>
    <w:rsid w:val="002A58FA"/>
    <w:rsid w:val="002B61C0"/>
    <w:rsid w:val="002C0E00"/>
    <w:rsid w:val="002C1053"/>
    <w:rsid w:val="002C49A7"/>
    <w:rsid w:val="002D2811"/>
    <w:rsid w:val="002E763C"/>
    <w:rsid w:val="002F38EA"/>
    <w:rsid w:val="002F4D53"/>
    <w:rsid w:val="00316058"/>
    <w:rsid w:val="003247EF"/>
    <w:rsid w:val="003324EE"/>
    <w:rsid w:val="00334134"/>
    <w:rsid w:val="0033512E"/>
    <w:rsid w:val="003379D4"/>
    <w:rsid w:val="00347D5F"/>
    <w:rsid w:val="00352F07"/>
    <w:rsid w:val="00356284"/>
    <w:rsid w:val="00356F30"/>
    <w:rsid w:val="00361D3B"/>
    <w:rsid w:val="0037254D"/>
    <w:rsid w:val="0037415C"/>
    <w:rsid w:val="0037528D"/>
    <w:rsid w:val="0037605F"/>
    <w:rsid w:val="003761CF"/>
    <w:rsid w:val="003958B8"/>
    <w:rsid w:val="00396166"/>
    <w:rsid w:val="003A6D01"/>
    <w:rsid w:val="003B69B3"/>
    <w:rsid w:val="003C207D"/>
    <w:rsid w:val="003C2AB8"/>
    <w:rsid w:val="003C58AD"/>
    <w:rsid w:val="003C5EF1"/>
    <w:rsid w:val="003D1D1A"/>
    <w:rsid w:val="003D39FF"/>
    <w:rsid w:val="003D51B1"/>
    <w:rsid w:val="003D6310"/>
    <w:rsid w:val="003D7441"/>
    <w:rsid w:val="003E421E"/>
    <w:rsid w:val="003E66EA"/>
    <w:rsid w:val="004056F2"/>
    <w:rsid w:val="00410907"/>
    <w:rsid w:val="00422A34"/>
    <w:rsid w:val="0042607D"/>
    <w:rsid w:val="00427F89"/>
    <w:rsid w:val="004335B2"/>
    <w:rsid w:val="00440055"/>
    <w:rsid w:val="00447F47"/>
    <w:rsid w:val="00461E52"/>
    <w:rsid w:val="004837C4"/>
    <w:rsid w:val="004910B6"/>
    <w:rsid w:val="0049332B"/>
    <w:rsid w:val="00493E55"/>
    <w:rsid w:val="0049416E"/>
    <w:rsid w:val="004B2436"/>
    <w:rsid w:val="004C5F11"/>
    <w:rsid w:val="004C63FC"/>
    <w:rsid w:val="004C7464"/>
    <w:rsid w:val="004D07F4"/>
    <w:rsid w:val="004D1F4D"/>
    <w:rsid w:val="004F091E"/>
    <w:rsid w:val="004F1323"/>
    <w:rsid w:val="004F16EC"/>
    <w:rsid w:val="004F2AD9"/>
    <w:rsid w:val="004F5A0B"/>
    <w:rsid w:val="004F7F41"/>
    <w:rsid w:val="00505734"/>
    <w:rsid w:val="00510BA2"/>
    <w:rsid w:val="00516342"/>
    <w:rsid w:val="00523CA7"/>
    <w:rsid w:val="00524BD7"/>
    <w:rsid w:val="005345CD"/>
    <w:rsid w:val="0054286E"/>
    <w:rsid w:val="00545D8A"/>
    <w:rsid w:val="00546CCD"/>
    <w:rsid w:val="0054748A"/>
    <w:rsid w:val="00551DFC"/>
    <w:rsid w:val="0056665D"/>
    <w:rsid w:val="005673FB"/>
    <w:rsid w:val="005810B6"/>
    <w:rsid w:val="0059048A"/>
    <w:rsid w:val="0059177D"/>
    <w:rsid w:val="005952ED"/>
    <w:rsid w:val="005A5751"/>
    <w:rsid w:val="005B1D3C"/>
    <w:rsid w:val="005B4766"/>
    <w:rsid w:val="005B4B9D"/>
    <w:rsid w:val="005C1C5F"/>
    <w:rsid w:val="005D0050"/>
    <w:rsid w:val="005E0187"/>
    <w:rsid w:val="005E0DD2"/>
    <w:rsid w:val="005E1D47"/>
    <w:rsid w:val="005E2BAC"/>
    <w:rsid w:val="005F0CDB"/>
    <w:rsid w:val="005F4EC9"/>
    <w:rsid w:val="005F631A"/>
    <w:rsid w:val="006005B1"/>
    <w:rsid w:val="00602690"/>
    <w:rsid w:val="00606FBB"/>
    <w:rsid w:val="00607B38"/>
    <w:rsid w:val="00611434"/>
    <w:rsid w:val="0061260D"/>
    <w:rsid w:val="00613254"/>
    <w:rsid w:val="00613D58"/>
    <w:rsid w:val="006145CE"/>
    <w:rsid w:val="00615246"/>
    <w:rsid w:val="00620640"/>
    <w:rsid w:val="006214C5"/>
    <w:rsid w:val="0063007C"/>
    <w:rsid w:val="0063550E"/>
    <w:rsid w:val="0064095A"/>
    <w:rsid w:val="00642725"/>
    <w:rsid w:val="00642CC5"/>
    <w:rsid w:val="00646327"/>
    <w:rsid w:val="00650677"/>
    <w:rsid w:val="00664B34"/>
    <w:rsid w:val="00664FC3"/>
    <w:rsid w:val="006700F9"/>
    <w:rsid w:val="00672DD3"/>
    <w:rsid w:val="00672F83"/>
    <w:rsid w:val="00673C5D"/>
    <w:rsid w:val="006839C4"/>
    <w:rsid w:val="00685FE9"/>
    <w:rsid w:val="00687F42"/>
    <w:rsid w:val="006903C9"/>
    <w:rsid w:val="0069495B"/>
    <w:rsid w:val="006A0365"/>
    <w:rsid w:val="006A1012"/>
    <w:rsid w:val="006A32AE"/>
    <w:rsid w:val="006A7256"/>
    <w:rsid w:val="006B5873"/>
    <w:rsid w:val="006C3006"/>
    <w:rsid w:val="006C3E90"/>
    <w:rsid w:val="006C6CB1"/>
    <w:rsid w:val="006E2061"/>
    <w:rsid w:val="006E5BA2"/>
    <w:rsid w:val="006E5CC7"/>
    <w:rsid w:val="006E71D1"/>
    <w:rsid w:val="006E7BAF"/>
    <w:rsid w:val="006F144F"/>
    <w:rsid w:val="006F59E9"/>
    <w:rsid w:val="006F7A0A"/>
    <w:rsid w:val="00702332"/>
    <w:rsid w:val="00713C95"/>
    <w:rsid w:val="00721CBE"/>
    <w:rsid w:val="007247CA"/>
    <w:rsid w:val="0073136C"/>
    <w:rsid w:val="00733265"/>
    <w:rsid w:val="00733ADE"/>
    <w:rsid w:val="007356E3"/>
    <w:rsid w:val="007364F0"/>
    <w:rsid w:val="00736A65"/>
    <w:rsid w:val="00736D0D"/>
    <w:rsid w:val="007377F5"/>
    <w:rsid w:val="007379A5"/>
    <w:rsid w:val="00743B4F"/>
    <w:rsid w:val="00752D06"/>
    <w:rsid w:val="007535EB"/>
    <w:rsid w:val="00761BB2"/>
    <w:rsid w:val="00766C69"/>
    <w:rsid w:val="00767B14"/>
    <w:rsid w:val="007772DD"/>
    <w:rsid w:val="00794DFF"/>
    <w:rsid w:val="007A4676"/>
    <w:rsid w:val="007A6F33"/>
    <w:rsid w:val="007B6966"/>
    <w:rsid w:val="007B6C04"/>
    <w:rsid w:val="007B7151"/>
    <w:rsid w:val="007C134A"/>
    <w:rsid w:val="007C566A"/>
    <w:rsid w:val="007C7407"/>
    <w:rsid w:val="007D676B"/>
    <w:rsid w:val="007F00E5"/>
    <w:rsid w:val="007F10A2"/>
    <w:rsid w:val="007F1A4E"/>
    <w:rsid w:val="007F2933"/>
    <w:rsid w:val="007F6193"/>
    <w:rsid w:val="008004F2"/>
    <w:rsid w:val="0080792B"/>
    <w:rsid w:val="00807E09"/>
    <w:rsid w:val="00812BE5"/>
    <w:rsid w:val="00814557"/>
    <w:rsid w:val="00815CB6"/>
    <w:rsid w:val="00817C6D"/>
    <w:rsid w:val="008200EB"/>
    <w:rsid w:val="00820106"/>
    <w:rsid w:val="00825B8D"/>
    <w:rsid w:val="00830F24"/>
    <w:rsid w:val="008371FC"/>
    <w:rsid w:val="008437D6"/>
    <w:rsid w:val="00843DBE"/>
    <w:rsid w:val="008566B6"/>
    <w:rsid w:val="00872172"/>
    <w:rsid w:val="00874FFB"/>
    <w:rsid w:val="0087626D"/>
    <w:rsid w:val="008861F6"/>
    <w:rsid w:val="00897BED"/>
    <w:rsid w:val="008A59F5"/>
    <w:rsid w:val="008B1912"/>
    <w:rsid w:val="008B66C3"/>
    <w:rsid w:val="008C05B4"/>
    <w:rsid w:val="008C4219"/>
    <w:rsid w:val="008C44D2"/>
    <w:rsid w:val="008D01FC"/>
    <w:rsid w:val="008E624A"/>
    <w:rsid w:val="008E6E85"/>
    <w:rsid w:val="008F2DF1"/>
    <w:rsid w:val="008F32CE"/>
    <w:rsid w:val="008F7CE6"/>
    <w:rsid w:val="009012A6"/>
    <w:rsid w:val="00903B30"/>
    <w:rsid w:val="009049C9"/>
    <w:rsid w:val="0091527B"/>
    <w:rsid w:val="0091565D"/>
    <w:rsid w:val="009246FA"/>
    <w:rsid w:val="009249A8"/>
    <w:rsid w:val="00927701"/>
    <w:rsid w:val="0093538F"/>
    <w:rsid w:val="009431CE"/>
    <w:rsid w:val="00946B08"/>
    <w:rsid w:val="0094714D"/>
    <w:rsid w:val="009550F4"/>
    <w:rsid w:val="00955B34"/>
    <w:rsid w:val="00960E4D"/>
    <w:rsid w:val="00965F10"/>
    <w:rsid w:val="00970025"/>
    <w:rsid w:val="00970EF4"/>
    <w:rsid w:val="009732BC"/>
    <w:rsid w:val="00991F9C"/>
    <w:rsid w:val="009A4A3E"/>
    <w:rsid w:val="009A5A48"/>
    <w:rsid w:val="009A7D9D"/>
    <w:rsid w:val="009B641B"/>
    <w:rsid w:val="009B7084"/>
    <w:rsid w:val="009C00DA"/>
    <w:rsid w:val="009C29EC"/>
    <w:rsid w:val="009C2CD1"/>
    <w:rsid w:val="009C56EF"/>
    <w:rsid w:val="009D32D8"/>
    <w:rsid w:val="009D5624"/>
    <w:rsid w:val="009D6A29"/>
    <w:rsid w:val="009F2D77"/>
    <w:rsid w:val="009F4D2B"/>
    <w:rsid w:val="009F7525"/>
    <w:rsid w:val="00A00D2F"/>
    <w:rsid w:val="00A15C9E"/>
    <w:rsid w:val="00A22D70"/>
    <w:rsid w:val="00A26495"/>
    <w:rsid w:val="00A30ED1"/>
    <w:rsid w:val="00A44123"/>
    <w:rsid w:val="00A463CA"/>
    <w:rsid w:val="00A540FC"/>
    <w:rsid w:val="00A549BA"/>
    <w:rsid w:val="00A55542"/>
    <w:rsid w:val="00A559D7"/>
    <w:rsid w:val="00A55B30"/>
    <w:rsid w:val="00A6761A"/>
    <w:rsid w:val="00A67795"/>
    <w:rsid w:val="00A67EF9"/>
    <w:rsid w:val="00A756B3"/>
    <w:rsid w:val="00A81172"/>
    <w:rsid w:val="00A86CB9"/>
    <w:rsid w:val="00A94B6A"/>
    <w:rsid w:val="00A9669B"/>
    <w:rsid w:val="00A969CB"/>
    <w:rsid w:val="00AA4F3A"/>
    <w:rsid w:val="00AB0A6E"/>
    <w:rsid w:val="00AC1496"/>
    <w:rsid w:val="00AC1557"/>
    <w:rsid w:val="00AC2C53"/>
    <w:rsid w:val="00AC48D9"/>
    <w:rsid w:val="00AE3013"/>
    <w:rsid w:val="00AF2034"/>
    <w:rsid w:val="00AF6B6D"/>
    <w:rsid w:val="00B028E8"/>
    <w:rsid w:val="00B13434"/>
    <w:rsid w:val="00B15D9B"/>
    <w:rsid w:val="00B253A5"/>
    <w:rsid w:val="00B267D2"/>
    <w:rsid w:val="00B27234"/>
    <w:rsid w:val="00B31FEF"/>
    <w:rsid w:val="00B36848"/>
    <w:rsid w:val="00B3761D"/>
    <w:rsid w:val="00B43A1F"/>
    <w:rsid w:val="00B43C00"/>
    <w:rsid w:val="00B43DFD"/>
    <w:rsid w:val="00B5077A"/>
    <w:rsid w:val="00B51B0C"/>
    <w:rsid w:val="00B61350"/>
    <w:rsid w:val="00B62906"/>
    <w:rsid w:val="00B63757"/>
    <w:rsid w:val="00B67543"/>
    <w:rsid w:val="00B67D39"/>
    <w:rsid w:val="00B67EDA"/>
    <w:rsid w:val="00B7702A"/>
    <w:rsid w:val="00B81A67"/>
    <w:rsid w:val="00B82B65"/>
    <w:rsid w:val="00B844C1"/>
    <w:rsid w:val="00B84620"/>
    <w:rsid w:val="00B878CE"/>
    <w:rsid w:val="00B90239"/>
    <w:rsid w:val="00B91505"/>
    <w:rsid w:val="00B91DC4"/>
    <w:rsid w:val="00B932E5"/>
    <w:rsid w:val="00BA0134"/>
    <w:rsid w:val="00BB2272"/>
    <w:rsid w:val="00BB2839"/>
    <w:rsid w:val="00BB62FE"/>
    <w:rsid w:val="00BC0777"/>
    <w:rsid w:val="00BC36C0"/>
    <w:rsid w:val="00BC3E36"/>
    <w:rsid w:val="00BC4E29"/>
    <w:rsid w:val="00BD1921"/>
    <w:rsid w:val="00BD50BF"/>
    <w:rsid w:val="00BE095C"/>
    <w:rsid w:val="00BE17FB"/>
    <w:rsid w:val="00BE243B"/>
    <w:rsid w:val="00BE4AC8"/>
    <w:rsid w:val="00BE71A4"/>
    <w:rsid w:val="00BF07C6"/>
    <w:rsid w:val="00BF093E"/>
    <w:rsid w:val="00BF6785"/>
    <w:rsid w:val="00C02AE8"/>
    <w:rsid w:val="00C11469"/>
    <w:rsid w:val="00C11E68"/>
    <w:rsid w:val="00C128D0"/>
    <w:rsid w:val="00C139EE"/>
    <w:rsid w:val="00C23165"/>
    <w:rsid w:val="00C23A6A"/>
    <w:rsid w:val="00C26773"/>
    <w:rsid w:val="00C27AAB"/>
    <w:rsid w:val="00C36260"/>
    <w:rsid w:val="00C376C0"/>
    <w:rsid w:val="00C41ADA"/>
    <w:rsid w:val="00C457E1"/>
    <w:rsid w:val="00C520E3"/>
    <w:rsid w:val="00C52338"/>
    <w:rsid w:val="00C524E4"/>
    <w:rsid w:val="00C54903"/>
    <w:rsid w:val="00C60DC7"/>
    <w:rsid w:val="00C678CA"/>
    <w:rsid w:val="00C70A33"/>
    <w:rsid w:val="00C73E0F"/>
    <w:rsid w:val="00C84B0C"/>
    <w:rsid w:val="00C86280"/>
    <w:rsid w:val="00C90543"/>
    <w:rsid w:val="00C91A18"/>
    <w:rsid w:val="00C924C4"/>
    <w:rsid w:val="00C96E05"/>
    <w:rsid w:val="00CA2336"/>
    <w:rsid w:val="00CB1D47"/>
    <w:rsid w:val="00CC115B"/>
    <w:rsid w:val="00CC4344"/>
    <w:rsid w:val="00CD1186"/>
    <w:rsid w:val="00CD3A87"/>
    <w:rsid w:val="00CD4723"/>
    <w:rsid w:val="00CE1E9E"/>
    <w:rsid w:val="00CE2FC0"/>
    <w:rsid w:val="00CE40C9"/>
    <w:rsid w:val="00CF1957"/>
    <w:rsid w:val="00CF2865"/>
    <w:rsid w:val="00CF2DE8"/>
    <w:rsid w:val="00CF44F2"/>
    <w:rsid w:val="00CF6E49"/>
    <w:rsid w:val="00D1229C"/>
    <w:rsid w:val="00D23182"/>
    <w:rsid w:val="00D2358C"/>
    <w:rsid w:val="00D26EF6"/>
    <w:rsid w:val="00D27C64"/>
    <w:rsid w:val="00D27F0D"/>
    <w:rsid w:val="00D304B6"/>
    <w:rsid w:val="00D3357B"/>
    <w:rsid w:val="00D34D14"/>
    <w:rsid w:val="00D35E6F"/>
    <w:rsid w:val="00D433DC"/>
    <w:rsid w:val="00D53224"/>
    <w:rsid w:val="00D572B3"/>
    <w:rsid w:val="00D63AD7"/>
    <w:rsid w:val="00D645F6"/>
    <w:rsid w:val="00D64964"/>
    <w:rsid w:val="00D75BF4"/>
    <w:rsid w:val="00DA39A6"/>
    <w:rsid w:val="00DA5774"/>
    <w:rsid w:val="00DA7352"/>
    <w:rsid w:val="00DB2441"/>
    <w:rsid w:val="00DB361D"/>
    <w:rsid w:val="00DB423D"/>
    <w:rsid w:val="00DB42BA"/>
    <w:rsid w:val="00DD0E08"/>
    <w:rsid w:val="00DD2F25"/>
    <w:rsid w:val="00DD4B7D"/>
    <w:rsid w:val="00DD4E83"/>
    <w:rsid w:val="00DD58F7"/>
    <w:rsid w:val="00DD797D"/>
    <w:rsid w:val="00DE1399"/>
    <w:rsid w:val="00DE3F4C"/>
    <w:rsid w:val="00E03119"/>
    <w:rsid w:val="00E057E8"/>
    <w:rsid w:val="00E129FA"/>
    <w:rsid w:val="00E12B08"/>
    <w:rsid w:val="00E12B47"/>
    <w:rsid w:val="00E15C9F"/>
    <w:rsid w:val="00E220A3"/>
    <w:rsid w:val="00E22F53"/>
    <w:rsid w:val="00E36FA6"/>
    <w:rsid w:val="00E4279E"/>
    <w:rsid w:val="00E449CE"/>
    <w:rsid w:val="00E47005"/>
    <w:rsid w:val="00E52342"/>
    <w:rsid w:val="00E52E36"/>
    <w:rsid w:val="00E57819"/>
    <w:rsid w:val="00E62659"/>
    <w:rsid w:val="00E73342"/>
    <w:rsid w:val="00E76CEF"/>
    <w:rsid w:val="00E91190"/>
    <w:rsid w:val="00EA206E"/>
    <w:rsid w:val="00EA3297"/>
    <w:rsid w:val="00EA7382"/>
    <w:rsid w:val="00EB0222"/>
    <w:rsid w:val="00EB6759"/>
    <w:rsid w:val="00EC26F5"/>
    <w:rsid w:val="00ED1499"/>
    <w:rsid w:val="00ED2611"/>
    <w:rsid w:val="00EE7EA2"/>
    <w:rsid w:val="00EF31B4"/>
    <w:rsid w:val="00EF593F"/>
    <w:rsid w:val="00EF6D71"/>
    <w:rsid w:val="00EF7521"/>
    <w:rsid w:val="00F056F6"/>
    <w:rsid w:val="00F11526"/>
    <w:rsid w:val="00F129E3"/>
    <w:rsid w:val="00F130B0"/>
    <w:rsid w:val="00F1438F"/>
    <w:rsid w:val="00F16CD4"/>
    <w:rsid w:val="00F2521A"/>
    <w:rsid w:val="00F2606C"/>
    <w:rsid w:val="00F40ADB"/>
    <w:rsid w:val="00F41002"/>
    <w:rsid w:val="00F4593A"/>
    <w:rsid w:val="00F45B4F"/>
    <w:rsid w:val="00F47A0D"/>
    <w:rsid w:val="00F53C87"/>
    <w:rsid w:val="00F658EA"/>
    <w:rsid w:val="00F705E7"/>
    <w:rsid w:val="00F70BED"/>
    <w:rsid w:val="00F72602"/>
    <w:rsid w:val="00F800F3"/>
    <w:rsid w:val="00F81D82"/>
    <w:rsid w:val="00F83D42"/>
    <w:rsid w:val="00F9229B"/>
    <w:rsid w:val="00FA1260"/>
    <w:rsid w:val="00FA4070"/>
    <w:rsid w:val="00FA4E08"/>
    <w:rsid w:val="00FA530B"/>
    <w:rsid w:val="00FA5C70"/>
    <w:rsid w:val="00FA6826"/>
    <w:rsid w:val="00FB0A29"/>
    <w:rsid w:val="00FB189F"/>
    <w:rsid w:val="00FB612B"/>
    <w:rsid w:val="00FC034C"/>
    <w:rsid w:val="00FC145F"/>
    <w:rsid w:val="00FC3546"/>
    <w:rsid w:val="00FC67EC"/>
    <w:rsid w:val="00FE1906"/>
    <w:rsid w:val="00FF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12B08"/>
    <w:pPr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2B08"/>
    <w:pPr>
      <w:numPr>
        <w:numId w:val="1"/>
      </w:numPr>
      <w:outlineLvl w:val="0"/>
    </w:pPr>
    <w:rPr>
      <w:kern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2B08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E12B08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E12B08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iPriority w:val="99"/>
    <w:qFormat/>
    <w:rsid w:val="00E12B08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9"/>
    <w:qFormat/>
    <w:rsid w:val="00E12B08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link w:val="Heading7Char"/>
    <w:uiPriority w:val="99"/>
    <w:qFormat/>
    <w:rsid w:val="00E12B08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2B08"/>
    <w:pPr>
      <w:numPr>
        <w:ilvl w:val="7"/>
        <w:numId w:val="1"/>
      </w:numPr>
      <w:outlineLvl w:val="7"/>
    </w:pPr>
  </w:style>
  <w:style w:type="paragraph" w:styleId="Heading9">
    <w:name w:val="heading 9"/>
    <w:basedOn w:val="Normal"/>
    <w:next w:val="Normal"/>
    <w:link w:val="Heading9Char"/>
    <w:uiPriority w:val="99"/>
    <w:qFormat/>
    <w:rsid w:val="00E12B08"/>
    <w:pPr>
      <w:numPr>
        <w:ilvl w:val="8"/>
        <w:numId w:val="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6665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9"/>
    <w:semiHidden/>
    <w:locked/>
    <w:rsid w:val="0056665D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semiHidden/>
    <w:locked/>
    <w:rsid w:val="0056665D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9"/>
    <w:semiHidden/>
    <w:locked/>
    <w:rsid w:val="0056665D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9"/>
    <w:semiHidden/>
    <w:locked/>
    <w:rsid w:val="0056665D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uiPriority w:val="99"/>
    <w:semiHidden/>
    <w:locked/>
    <w:rsid w:val="0056665D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link w:val="Heading7"/>
    <w:uiPriority w:val="99"/>
    <w:semiHidden/>
    <w:locked/>
    <w:rsid w:val="0056665D"/>
    <w:rPr>
      <w:rFonts w:ascii="Calibri" w:hAnsi="Calibri" w:cs="Times New Roman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9"/>
    <w:semiHidden/>
    <w:locked/>
    <w:rsid w:val="0056665D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uiPriority w:val="99"/>
    <w:semiHidden/>
    <w:locked/>
    <w:rsid w:val="0056665D"/>
    <w:rPr>
      <w:rFonts w:ascii="Cambria" w:hAnsi="Cambria"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E12B08"/>
  </w:style>
  <w:style w:type="character" w:customStyle="1" w:styleId="FooterChar">
    <w:name w:val="Footer Char"/>
    <w:link w:val="Footer"/>
    <w:uiPriority w:val="99"/>
    <w:locked/>
    <w:rsid w:val="0056665D"/>
    <w:rPr>
      <w:rFonts w:cs="Times New Roman"/>
      <w:sz w:val="20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E12B08"/>
    <w:pPr>
      <w:keepLines/>
      <w:spacing w:after="120"/>
      <w:ind w:left="720" w:hanging="720"/>
    </w:pPr>
    <w:rPr>
      <w:sz w:val="16"/>
    </w:rPr>
  </w:style>
  <w:style w:type="character" w:customStyle="1" w:styleId="FootnoteTextChar">
    <w:name w:val="Footnote Text Char"/>
    <w:link w:val="FootnoteText"/>
    <w:uiPriority w:val="99"/>
    <w:semiHidden/>
    <w:locked/>
    <w:rsid w:val="0056665D"/>
    <w:rPr>
      <w:rFonts w:cs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E12B08"/>
  </w:style>
  <w:style w:type="character" w:customStyle="1" w:styleId="HeaderChar">
    <w:name w:val="Header Char"/>
    <w:link w:val="Header"/>
    <w:uiPriority w:val="99"/>
    <w:semiHidden/>
    <w:locked/>
    <w:rsid w:val="0056665D"/>
    <w:rPr>
      <w:rFonts w:cs="Times New Roman"/>
      <w:sz w:val="20"/>
      <w:szCs w:val="20"/>
      <w:lang w:eastAsia="en-US"/>
    </w:rPr>
  </w:style>
  <w:style w:type="paragraph" w:customStyle="1" w:styleId="quotes">
    <w:name w:val="quotes"/>
    <w:basedOn w:val="Normal"/>
    <w:next w:val="Normal"/>
    <w:uiPriority w:val="99"/>
    <w:rsid w:val="00E12B08"/>
    <w:pPr>
      <w:ind w:left="1593" w:hanging="153"/>
    </w:pPr>
    <w:rPr>
      <w:i/>
    </w:rPr>
  </w:style>
  <w:style w:type="paragraph" w:styleId="BodyText2">
    <w:name w:val="Body Text 2"/>
    <w:basedOn w:val="Normal"/>
    <w:link w:val="BodyText2Char"/>
    <w:rsid w:val="00E12B08"/>
    <w:pPr>
      <w:ind w:left="1440" w:hanging="1440"/>
    </w:pPr>
  </w:style>
  <w:style w:type="character" w:customStyle="1" w:styleId="BodyText2Char">
    <w:name w:val="Body Text 2 Char"/>
    <w:link w:val="BodyText2"/>
    <w:locked/>
    <w:rsid w:val="0056665D"/>
    <w:rPr>
      <w:rFonts w:cs="Times New Roman"/>
      <w:sz w:val="20"/>
      <w:szCs w:val="20"/>
      <w:lang w:eastAsia="en-US"/>
    </w:rPr>
  </w:style>
  <w:style w:type="character" w:styleId="FootnoteReference">
    <w:name w:val="footnote reference"/>
    <w:uiPriority w:val="99"/>
    <w:semiHidden/>
    <w:rsid w:val="00E12B08"/>
    <w:rPr>
      <w:rFonts w:cs="Times New Roman"/>
      <w:sz w:val="24"/>
      <w:vertAlign w:val="superscript"/>
    </w:rPr>
  </w:style>
  <w:style w:type="character" w:styleId="Hyperlink">
    <w:name w:val="Hyperlink"/>
    <w:uiPriority w:val="99"/>
    <w:rsid w:val="00E12B08"/>
    <w:rPr>
      <w:rFonts w:cs="Times New Roman"/>
      <w:color w:val="0000FF"/>
      <w:u w:val="single"/>
    </w:rPr>
  </w:style>
  <w:style w:type="paragraph" w:customStyle="1" w:styleId="CharCharChar">
    <w:name w:val="Char Char Char"/>
    <w:aliases w:val="Zchn Zchn Char"/>
    <w:basedOn w:val="Normal"/>
    <w:uiPriority w:val="99"/>
    <w:rsid w:val="00F53C87"/>
    <w:pPr>
      <w:overflowPunct/>
      <w:autoSpaceDE/>
      <w:autoSpaceDN/>
      <w:adjustRightInd/>
      <w:spacing w:after="160" w:line="240" w:lineRule="exact"/>
      <w:jc w:val="left"/>
      <w:textAlignment w:val="auto"/>
    </w:pPr>
    <w:rPr>
      <w:rFonts w:ascii="Tahoma" w:hAnsi="Tahoma" w:cs="Tahoma"/>
      <w:sz w:val="20"/>
      <w:lang w:val="en-US"/>
    </w:rPr>
  </w:style>
  <w:style w:type="paragraph" w:customStyle="1" w:styleId="Char1CharCharChar">
    <w:name w:val="Char1 Char Char Char"/>
    <w:basedOn w:val="Normal"/>
    <w:next w:val="Normal"/>
    <w:uiPriority w:val="99"/>
    <w:rsid w:val="00C678CA"/>
    <w:pPr>
      <w:spacing w:after="160" w:line="240" w:lineRule="exact"/>
    </w:pPr>
    <w:rPr>
      <w:rFonts w:ascii="Tahoma" w:hAnsi="Tahoma"/>
      <w:bCs/>
      <w:lang w:val="en-US"/>
    </w:rPr>
  </w:style>
  <w:style w:type="paragraph" w:customStyle="1" w:styleId="CharChar">
    <w:name w:val="Char Char"/>
    <w:basedOn w:val="Normal"/>
    <w:uiPriority w:val="99"/>
    <w:rsid w:val="00B36848"/>
    <w:pPr>
      <w:spacing w:after="160" w:line="240" w:lineRule="exact"/>
    </w:pPr>
    <w:rPr>
      <w:sz w:val="20"/>
      <w:lang w:val="en-US" w:eastAsia="en-GB"/>
    </w:rPr>
  </w:style>
  <w:style w:type="character" w:styleId="FollowedHyperlink">
    <w:name w:val="FollowedHyperlink"/>
    <w:uiPriority w:val="99"/>
    <w:rsid w:val="00356284"/>
    <w:rPr>
      <w:rFonts w:cs="Times New Roman"/>
      <w:color w:val="606420"/>
      <w:u w:val="single"/>
    </w:rPr>
  </w:style>
  <w:style w:type="character" w:styleId="Emphasis">
    <w:name w:val="Emphasis"/>
    <w:uiPriority w:val="99"/>
    <w:qFormat/>
    <w:rsid w:val="00001F3E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C84B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C84B0C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rsid w:val="00C84B0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84B0C"/>
    <w:pPr>
      <w:spacing w:line="240" w:lineRule="auto"/>
    </w:pPr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C84B0C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C84B0C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C84B0C"/>
    <w:rPr>
      <w:rFonts w:cs="Times New Roman"/>
      <w:b/>
      <w:bCs/>
      <w:lang w:eastAsia="en-US"/>
    </w:rPr>
  </w:style>
  <w:style w:type="paragraph" w:styleId="ListParagraph">
    <w:name w:val="List Paragraph"/>
    <w:basedOn w:val="Normal"/>
    <w:qFormat/>
    <w:rsid w:val="00170197"/>
    <w:pPr>
      <w:overflowPunct/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="Calibri" w:hAnsi="Calibri"/>
      <w:szCs w:val="22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12B08"/>
    <w:pPr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2B08"/>
    <w:pPr>
      <w:numPr>
        <w:numId w:val="1"/>
      </w:numPr>
      <w:outlineLvl w:val="0"/>
    </w:pPr>
    <w:rPr>
      <w:kern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2B08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E12B08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E12B08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iPriority w:val="99"/>
    <w:qFormat/>
    <w:rsid w:val="00E12B08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9"/>
    <w:qFormat/>
    <w:rsid w:val="00E12B08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link w:val="Heading7Char"/>
    <w:uiPriority w:val="99"/>
    <w:qFormat/>
    <w:rsid w:val="00E12B08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2B08"/>
    <w:pPr>
      <w:numPr>
        <w:ilvl w:val="7"/>
        <w:numId w:val="1"/>
      </w:numPr>
      <w:outlineLvl w:val="7"/>
    </w:pPr>
  </w:style>
  <w:style w:type="paragraph" w:styleId="Heading9">
    <w:name w:val="heading 9"/>
    <w:basedOn w:val="Normal"/>
    <w:next w:val="Normal"/>
    <w:link w:val="Heading9Char"/>
    <w:uiPriority w:val="99"/>
    <w:qFormat/>
    <w:rsid w:val="00E12B08"/>
    <w:pPr>
      <w:numPr>
        <w:ilvl w:val="8"/>
        <w:numId w:val="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6665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9"/>
    <w:semiHidden/>
    <w:locked/>
    <w:rsid w:val="0056665D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semiHidden/>
    <w:locked/>
    <w:rsid w:val="0056665D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9"/>
    <w:semiHidden/>
    <w:locked/>
    <w:rsid w:val="0056665D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9"/>
    <w:semiHidden/>
    <w:locked/>
    <w:rsid w:val="0056665D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uiPriority w:val="99"/>
    <w:semiHidden/>
    <w:locked/>
    <w:rsid w:val="0056665D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link w:val="Heading7"/>
    <w:uiPriority w:val="99"/>
    <w:semiHidden/>
    <w:locked/>
    <w:rsid w:val="0056665D"/>
    <w:rPr>
      <w:rFonts w:ascii="Calibri" w:hAnsi="Calibri" w:cs="Times New Roman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9"/>
    <w:semiHidden/>
    <w:locked/>
    <w:rsid w:val="0056665D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uiPriority w:val="99"/>
    <w:semiHidden/>
    <w:locked/>
    <w:rsid w:val="0056665D"/>
    <w:rPr>
      <w:rFonts w:ascii="Cambria" w:hAnsi="Cambria"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E12B08"/>
  </w:style>
  <w:style w:type="character" w:customStyle="1" w:styleId="FooterChar">
    <w:name w:val="Footer Char"/>
    <w:link w:val="Footer"/>
    <w:uiPriority w:val="99"/>
    <w:locked/>
    <w:rsid w:val="0056665D"/>
    <w:rPr>
      <w:rFonts w:cs="Times New Roman"/>
      <w:sz w:val="20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E12B08"/>
    <w:pPr>
      <w:keepLines/>
      <w:spacing w:after="120"/>
      <w:ind w:left="720" w:hanging="720"/>
    </w:pPr>
    <w:rPr>
      <w:sz w:val="16"/>
    </w:rPr>
  </w:style>
  <w:style w:type="character" w:customStyle="1" w:styleId="FootnoteTextChar">
    <w:name w:val="Footnote Text Char"/>
    <w:link w:val="FootnoteText"/>
    <w:uiPriority w:val="99"/>
    <w:semiHidden/>
    <w:locked/>
    <w:rsid w:val="0056665D"/>
    <w:rPr>
      <w:rFonts w:cs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E12B08"/>
  </w:style>
  <w:style w:type="character" w:customStyle="1" w:styleId="HeaderChar">
    <w:name w:val="Header Char"/>
    <w:link w:val="Header"/>
    <w:uiPriority w:val="99"/>
    <w:semiHidden/>
    <w:locked/>
    <w:rsid w:val="0056665D"/>
    <w:rPr>
      <w:rFonts w:cs="Times New Roman"/>
      <w:sz w:val="20"/>
      <w:szCs w:val="20"/>
      <w:lang w:eastAsia="en-US"/>
    </w:rPr>
  </w:style>
  <w:style w:type="paragraph" w:customStyle="1" w:styleId="quotes">
    <w:name w:val="quotes"/>
    <w:basedOn w:val="Normal"/>
    <w:next w:val="Normal"/>
    <w:uiPriority w:val="99"/>
    <w:rsid w:val="00E12B08"/>
    <w:pPr>
      <w:ind w:left="1593" w:hanging="153"/>
    </w:pPr>
    <w:rPr>
      <w:i/>
    </w:rPr>
  </w:style>
  <w:style w:type="paragraph" w:styleId="BodyText2">
    <w:name w:val="Body Text 2"/>
    <w:basedOn w:val="Normal"/>
    <w:link w:val="BodyText2Char"/>
    <w:rsid w:val="00E12B08"/>
    <w:pPr>
      <w:ind w:left="1440" w:hanging="1440"/>
    </w:pPr>
  </w:style>
  <w:style w:type="character" w:customStyle="1" w:styleId="BodyText2Char">
    <w:name w:val="Body Text 2 Char"/>
    <w:link w:val="BodyText2"/>
    <w:locked/>
    <w:rsid w:val="0056665D"/>
    <w:rPr>
      <w:rFonts w:cs="Times New Roman"/>
      <w:sz w:val="20"/>
      <w:szCs w:val="20"/>
      <w:lang w:eastAsia="en-US"/>
    </w:rPr>
  </w:style>
  <w:style w:type="character" w:styleId="FootnoteReference">
    <w:name w:val="footnote reference"/>
    <w:uiPriority w:val="99"/>
    <w:semiHidden/>
    <w:rsid w:val="00E12B08"/>
    <w:rPr>
      <w:rFonts w:cs="Times New Roman"/>
      <w:sz w:val="24"/>
      <w:vertAlign w:val="superscript"/>
    </w:rPr>
  </w:style>
  <w:style w:type="character" w:styleId="Hyperlink">
    <w:name w:val="Hyperlink"/>
    <w:uiPriority w:val="99"/>
    <w:rsid w:val="00E12B08"/>
    <w:rPr>
      <w:rFonts w:cs="Times New Roman"/>
      <w:color w:val="0000FF"/>
      <w:u w:val="single"/>
    </w:rPr>
  </w:style>
  <w:style w:type="paragraph" w:customStyle="1" w:styleId="CharCharChar">
    <w:name w:val="Char Char Char"/>
    <w:aliases w:val="Zchn Zchn Char"/>
    <w:basedOn w:val="Normal"/>
    <w:uiPriority w:val="99"/>
    <w:rsid w:val="00F53C87"/>
    <w:pPr>
      <w:overflowPunct/>
      <w:autoSpaceDE/>
      <w:autoSpaceDN/>
      <w:adjustRightInd/>
      <w:spacing w:after="160" w:line="240" w:lineRule="exact"/>
      <w:jc w:val="left"/>
      <w:textAlignment w:val="auto"/>
    </w:pPr>
    <w:rPr>
      <w:rFonts w:ascii="Tahoma" w:hAnsi="Tahoma" w:cs="Tahoma"/>
      <w:sz w:val="20"/>
      <w:lang w:val="en-US"/>
    </w:rPr>
  </w:style>
  <w:style w:type="paragraph" w:customStyle="1" w:styleId="Char1CharCharChar">
    <w:name w:val="Char1 Char Char Char"/>
    <w:basedOn w:val="Normal"/>
    <w:next w:val="Normal"/>
    <w:uiPriority w:val="99"/>
    <w:rsid w:val="00C678CA"/>
    <w:pPr>
      <w:spacing w:after="160" w:line="240" w:lineRule="exact"/>
    </w:pPr>
    <w:rPr>
      <w:rFonts w:ascii="Tahoma" w:hAnsi="Tahoma"/>
      <w:bCs/>
      <w:lang w:val="en-US"/>
    </w:rPr>
  </w:style>
  <w:style w:type="paragraph" w:customStyle="1" w:styleId="CharChar">
    <w:name w:val="Char Char"/>
    <w:basedOn w:val="Normal"/>
    <w:uiPriority w:val="99"/>
    <w:rsid w:val="00B36848"/>
    <w:pPr>
      <w:spacing w:after="160" w:line="240" w:lineRule="exact"/>
    </w:pPr>
    <w:rPr>
      <w:sz w:val="20"/>
      <w:lang w:val="en-US" w:eastAsia="en-GB"/>
    </w:rPr>
  </w:style>
  <w:style w:type="character" w:styleId="FollowedHyperlink">
    <w:name w:val="FollowedHyperlink"/>
    <w:uiPriority w:val="99"/>
    <w:rsid w:val="00356284"/>
    <w:rPr>
      <w:rFonts w:cs="Times New Roman"/>
      <w:color w:val="606420"/>
      <w:u w:val="single"/>
    </w:rPr>
  </w:style>
  <w:style w:type="character" w:styleId="Emphasis">
    <w:name w:val="Emphasis"/>
    <w:uiPriority w:val="99"/>
    <w:qFormat/>
    <w:rsid w:val="00001F3E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C84B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C84B0C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rsid w:val="00C84B0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84B0C"/>
    <w:pPr>
      <w:spacing w:line="240" w:lineRule="auto"/>
    </w:pPr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C84B0C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C84B0C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C84B0C"/>
    <w:rPr>
      <w:rFonts w:cs="Times New Roman"/>
      <w:b/>
      <w:bCs/>
      <w:lang w:eastAsia="en-US"/>
    </w:rPr>
  </w:style>
  <w:style w:type="paragraph" w:styleId="ListParagraph">
    <w:name w:val="List Paragraph"/>
    <w:basedOn w:val="Normal"/>
    <w:qFormat/>
    <w:rsid w:val="00170197"/>
    <w:pPr>
      <w:overflowPunct/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="Calibri" w:hAnsi="Calibri"/>
      <w:szCs w:val="22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7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orary%20Internet%20Files\Content.MSO\C255210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C2552100.dot</Template>
  <TotalTime>6</TotalTime>
  <Pages>1</Pages>
  <Words>236</Words>
  <Characters>1300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Section for Single Market, Production and Consumption</vt:lpstr>
      <vt:lpstr>Section for Single Market, Production and Consumption</vt:lpstr>
    </vt:vector>
  </TitlesOfParts>
  <Company>ces-cdr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for Single Market, Production and Consumption</dc:title>
  <dc:creator>Fabienne Baems</dc:creator>
  <cp:keywords>Based-on-Styles-Template-Version-3</cp:keywords>
  <dc:description>Possibility to have FR as passive?</dc:description>
  <cp:lastModifiedBy>Alexandra Seidenberg</cp:lastModifiedBy>
  <cp:revision>15</cp:revision>
  <cp:lastPrinted>2017-02-03T11:56:00Z</cp:lastPrinted>
  <dcterms:created xsi:type="dcterms:W3CDTF">2017-09-26T12:03:00Z</dcterms:created>
  <dcterms:modified xsi:type="dcterms:W3CDTF">2017-09-26T13:07:00Z</dcterms:modified>
</cp:coreProperties>
</file>